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107AB" w14:textId="77777777" w:rsidR="00EB55B3" w:rsidRDefault="00EB55B3" w:rsidP="00EB55B3">
      <w:pPr>
        <w:jc w:val="center"/>
        <w:rPr>
          <w:b/>
          <w:bCs/>
          <w:color w:val="230859" w:themeColor="text2"/>
          <w:sz w:val="32"/>
          <w:szCs w:val="32"/>
        </w:rPr>
      </w:pPr>
      <w:r w:rsidRPr="00451643">
        <w:rPr>
          <w:b/>
          <w:bCs/>
          <w:color w:val="230859" w:themeColor="text2"/>
          <w:sz w:val="32"/>
          <w:szCs w:val="32"/>
        </w:rPr>
        <w:t xml:space="preserve"> Strand 1: Mini-Project Proposal</w:t>
      </w:r>
    </w:p>
    <w:p w14:paraId="78E8A8CC" w14:textId="77777777" w:rsidR="00451643" w:rsidRPr="00451643" w:rsidRDefault="00451643" w:rsidP="00EB55B3">
      <w:pPr>
        <w:jc w:val="center"/>
        <w:rPr>
          <w:b/>
          <w:bCs/>
          <w:color w:val="230859" w:themeColor="text2"/>
          <w:sz w:val="32"/>
          <w:szCs w:val="32"/>
        </w:rPr>
      </w:pPr>
    </w:p>
    <w:p w14:paraId="7B4FE051" w14:textId="77777777" w:rsidR="00EB55B3" w:rsidRPr="002861FD" w:rsidRDefault="00EB55B3" w:rsidP="00EB55B3">
      <w:r w:rsidRPr="002861FD">
        <w:t xml:space="preserve">This proposal template is designed to help </w:t>
      </w:r>
      <w:r>
        <w:t>you</w:t>
      </w:r>
      <w:r w:rsidRPr="002861FD">
        <w:t xml:space="preserve"> translate professional learning into sustainable institutional practice through a focused, practical </w:t>
      </w:r>
      <w:proofErr w:type="gramStart"/>
      <w:r w:rsidRPr="002861FD">
        <w:t>mini-project</w:t>
      </w:r>
      <w:proofErr w:type="gramEnd"/>
      <w:r w:rsidRPr="002861FD">
        <w:t>.</w:t>
      </w:r>
      <w:r>
        <w:t xml:space="preserve"> </w:t>
      </w:r>
      <w:r w:rsidRPr="002861FD">
        <w:t xml:space="preserve">The proposal is intended as a </w:t>
      </w:r>
      <w:r w:rsidRPr="008D5B29">
        <w:t>planning document rather than a fixed contract.</w:t>
      </w:r>
      <w:r w:rsidRPr="002861FD">
        <w:t xml:space="preserve"> Throughout Strand 1, </w:t>
      </w:r>
      <w:r>
        <w:t>you</w:t>
      </w:r>
      <w:r w:rsidRPr="002861FD">
        <w:t xml:space="preserve"> are encouraged to refine </w:t>
      </w:r>
      <w:r>
        <w:t>your</w:t>
      </w:r>
      <w:r w:rsidRPr="002861FD">
        <w:t xml:space="preserve"> ideas in response to mentoring, reflection, feedback from colleagues and students, and the realities of implementation.</w:t>
      </w:r>
      <w:r>
        <w:t xml:space="preserve"> Remember that your </w:t>
      </w:r>
      <w:proofErr w:type="gramStart"/>
      <w:r>
        <w:t>m</w:t>
      </w:r>
      <w:r w:rsidRPr="002861FD">
        <w:t>ini-project</w:t>
      </w:r>
      <w:proofErr w:type="gramEnd"/>
      <w:r w:rsidRPr="002861FD">
        <w:t xml:space="preserve"> should be:</w:t>
      </w:r>
    </w:p>
    <w:p w14:paraId="425D8248" w14:textId="77777777" w:rsidR="00EB55B3" w:rsidRPr="002861FD" w:rsidRDefault="00EB55B3" w:rsidP="00EB55B3">
      <w:pPr>
        <w:numPr>
          <w:ilvl w:val="0"/>
          <w:numId w:val="33"/>
        </w:numPr>
        <w:spacing w:after="0"/>
      </w:pPr>
      <w:r w:rsidRPr="002861FD">
        <w:t xml:space="preserve">Practical </w:t>
      </w:r>
    </w:p>
    <w:p w14:paraId="185BCB91" w14:textId="77777777" w:rsidR="00EB55B3" w:rsidRPr="002861FD" w:rsidRDefault="00EB55B3" w:rsidP="00EB55B3">
      <w:pPr>
        <w:numPr>
          <w:ilvl w:val="0"/>
          <w:numId w:val="33"/>
        </w:numPr>
        <w:spacing w:after="0"/>
      </w:pPr>
      <w:r w:rsidRPr="002861FD">
        <w:t xml:space="preserve">Focused </w:t>
      </w:r>
    </w:p>
    <w:p w14:paraId="149D3120" w14:textId="77777777" w:rsidR="00EB55B3" w:rsidRPr="002861FD" w:rsidRDefault="00EB55B3" w:rsidP="00EB55B3">
      <w:pPr>
        <w:numPr>
          <w:ilvl w:val="0"/>
          <w:numId w:val="33"/>
        </w:numPr>
        <w:spacing w:after="0"/>
      </w:pPr>
      <w:r w:rsidRPr="002861FD">
        <w:t xml:space="preserve">Context-sensitive </w:t>
      </w:r>
    </w:p>
    <w:p w14:paraId="6D725BFC" w14:textId="77777777" w:rsidR="00EB55B3" w:rsidRPr="002861FD" w:rsidRDefault="00EB55B3" w:rsidP="00EB55B3">
      <w:pPr>
        <w:numPr>
          <w:ilvl w:val="0"/>
          <w:numId w:val="33"/>
        </w:numPr>
        <w:spacing w:after="0"/>
      </w:pPr>
      <w:r w:rsidRPr="002861FD">
        <w:t xml:space="preserve">Reflective </w:t>
      </w:r>
    </w:p>
    <w:p w14:paraId="573FB7B3" w14:textId="77777777" w:rsidR="00EB55B3" w:rsidRPr="002861FD" w:rsidRDefault="00EB55B3" w:rsidP="00EB55B3">
      <w:pPr>
        <w:numPr>
          <w:ilvl w:val="0"/>
          <w:numId w:val="33"/>
        </w:numPr>
        <w:spacing w:after="0"/>
      </w:pPr>
      <w:r w:rsidRPr="002861FD">
        <w:t xml:space="preserve">Collaborative </w:t>
      </w:r>
    </w:p>
    <w:p w14:paraId="42773042" w14:textId="77777777" w:rsidR="00EB55B3" w:rsidRPr="002861FD" w:rsidRDefault="00EB55B3" w:rsidP="00EB55B3">
      <w:pPr>
        <w:numPr>
          <w:ilvl w:val="0"/>
          <w:numId w:val="33"/>
        </w:numPr>
        <w:spacing w:after="0"/>
      </w:pPr>
      <w:r w:rsidRPr="002861FD">
        <w:t xml:space="preserve">Sustainable </w:t>
      </w:r>
    </w:p>
    <w:p w14:paraId="718332D5" w14:textId="77777777" w:rsidR="00EB55B3" w:rsidRPr="002861FD" w:rsidRDefault="00EB55B3" w:rsidP="00EB55B3">
      <w:pPr>
        <w:numPr>
          <w:ilvl w:val="0"/>
          <w:numId w:val="33"/>
        </w:numPr>
        <w:spacing w:after="0"/>
      </w:pPr>
      <w:r w:rsidRPr="002861FD">
        <w:t xml:space="preserve">Inclusive </w:t>
      </w:r>
    </w:p>
    <w:p w14:paraId="514213EF" w14:textId="77777777" w:rsidR="00EB55B3" w:rsidRDefault="00EB55B3" w:rsidP="00EB55B3"/>
    <w:p w14:paraId="6F0389B8" w14:textId="77777777" w:rsidR="00EB55B3" w:rsidRPr="002861FD" w:rsidRDefault="00EB55B3" w:rsidP="00EB55B3">
      <w:r w:rsidRPr="002861FD">
        <w:t>The aim is not to produce a large research project but to implement a manageable initiative that contributes to meaningful improvements in teaching, assessment, curriculum, or professional development within your institution.</w:t>
      </w:r>
    </w:p>
    <w:p w14:paraId="47B19B2C" w14:textId="3C70D5AE" w:rsidR="00656E03" w:rsidRPr="005310BE" w:rsidRDefault="00656E03" w:rsidP="00656E03">
      <w:r w:rsidRPr="005310BE">
        <w:t xml:space="preserve">Please complete each section of the proposal by typing your responses in the "Click or tap here to </w:t>
      </w:r>
      <w:r w:rsidRPr="005310BE">
        <w:t>enter</w:t>
      </w:r>
      <w:r w:rsidRPr="005310BE">
        <w:t xml:space="preserve"> text" fields provided.</w:t>
      </w:r>
      <w:r w:rsidRPr="005310BE">
        <w:t xml:space="preserve"> </w:t>
      </w:r>
      <w:r w:rsidRPr="005310BE">
        <w:t xml:space="preserve">Before writing, read the Information section </w:t>
      </w:r>
      <w:r w:rsidRPr="005310BE">
        <w:rPr>
          <w:noProof/>
        </w:rPr>
        <w:drawing>
          <wp:inline distT="0" distB="0" distL="0" distR="0" wp14:anchorId="233C28C7" wp14:editId="00FB663A">
            <wp:extent cx="188816" cy="188816"/>
            <wp:effectExtent l="0" t="0" r="1905" b="1905"/>
            <wp:docPr id="1005141002" name="Graphic 1" descr="Informatio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463564" name="Graphic 609463564" descr="Information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21" cy="19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10BE">
        <w:t xml:space="preserve"> </w:t>
      </w:r>
      <w:r w:rsidRPr="005310BE">
        <w:t xml:space="preserve">that precedes each part of the proposal. </w:t>
      </w:r>
      <w:r w:rsidR="001F11DC" w:rsidRPr="005310BE">
        <w:t>It contains</w:t>
      </w:r>
      <w:r w:rsidRPr="005310BE">
        <w:t xml:space="preserve"> guidance, prompting questions, and examples to help you develop a clear and focused response.</w:t>
      </w:r>
      <w:r w:rsidR="006724D0" w:rsidRPr="005310BE">
        <w:t xml:space="preserve"> Use</w:t>
      </w:r>
      <w:r w:rsidR="006724D0" w:rsidRPr="005310BE">
        <w:t xml:space="preserve"> </w:t>
      </w:r>
      <w:r w:rsidR="005310BE">
        <w:t>questions</w:t>
      </w:r>
      <w:r w:rsidR="006724D0" w:rsidRPr="005310BE">
        <w:t xml:space="preserve"> to develop a clear and well-structured narrative that explains your proposed project.</w:t>
      </w:r>
    </w:p>
    <w:p w14:paraId="039AC194" w14:textId="77777777" w:rsidR="00656E03" w:rsidRPr="005310BE" w:rsidRDefault="00656E03" w:rsidP="00656E03">
      <w:r w:rsidRPr="005310BE">
        <w:t>Please ensure that:</w:t>
      </w:r>
    </w:p>
    <w:p w14:paraId="35DEDC73" w14:textId="77777777" w:rsidR="00656E03" w:rsidRPr="005310BE" w:rsidRDefault="00656E03" w:rsidP="00656E03">
      <w:pPr>
        <w:numPr>
          <w:ilvl w:val="0"/>
          <w:numId w:val="35"/>
        </w:numPr>
      </w:pPr>
      <w:r w:rsidRPr="005310BE">
        <w:t xml:space="preserve">Your responses are specific to your own institutional context and proposed project. </w:t>
      </w:r>
    </w:p>
    <w:p w14:paraId="41BBF9C0" w14:textId="68DC3DC9" w:rsidR="00656E03" w:rsidRPr="005310BE" w:rsidRDefault="00656E03" w:rsidP="00656E03">
      <w:pPr>
        <w:numPr>
          <w:ilvl w:val="0"/>
          <w:numId w:val="35"/>
        </w:numPr>
      </w:pPr>
      <w:r w:rsidRPr="005310BE">
        <w:t>You stay within the recommended word count for each section. The word limit is intended to help you produce a focused and concise proposal</w:t>
      </w:r>
      <w:r w:rsidR="00770A35">
        <w:t xml:space="preserve"> (</w:t>
      </w:r>
      <w:r w:rsidR="00770A35">
        <w:rPr>
          <w:rFonts w:cstheme="minorHAnsi"/>
        </w:rPr>
        <w:t>~</w:t>
      </w:r>
      <w:r w:rsidR="00F071E0">
        <w:t>900-1200 words)</w:t>
      </w:r>
      <w:r w:rsidRPr="005310BE">
        <w:t>.</w:t>
      </w:r>
    </w:p>
    <w:p w14:paraId="75C74623" w14:textId="77777777" w:rsidR="00EB55B3" w:rsidRPr="002861FD" w:rsidRDefault="00EB55B3" w:rsidP="00EB55B3">
      <w:pPr>
        <w:rPr>
          <w:b/>
          <w:bCs/>
        </w:rPr>
      </w:pPr>
    </w:p>
    <w:p w14:paraId="78DA94F0" w14:textId="77777777" w:rsidR="00EB55B3" w:rsidRPr="002861FD" w:rsidRDefault="00EB55B3" w:rsidP="00EB55B3">
      <w:r w:rsidRPr="002861FD">
        <w:rPr>
          <w:b/>
          <w:bCs/>
        </w:rPr>
        <w:t>Participant(s)</w:t>
      </w:r>
      <w:r>
        <w:rPr>
          <w:b/>
          <w:bCs/>
        </w:rPr>
        <w:t xml:space="preserve"> name and last name</w:t>
      </w:r>
      <w:r w:rsidRPr="002861FD">
        <w:rPr>
          <w:b/>
          <w:bCs/>
        </w:rPr>
        <w:t>:</w:t>
      </w:r>
      <w:r w:rsidRPr="002861FD">
        <w:t xml:space="preserve"> </w:t>
      </w:r>
      <w:sdt>
        <w:sdtPr>
          <w:id w:val="1378289565"/>
          <w:placeholder>
            <w:docPart w:val="A8139D119E3F43BA98A73F5278CEDC18"/>
          </w:placeholder>
          <w:showingPlcHdr/>
        </w:sdtPr>
        <w:sdtContent>
          <w:r w:rsidRPr="00055C40">
            <w:rPr>
              <w:rStyle w:val="PlaceholderText"/>
            </w:rPr>
            <w:t>Click or tap here to enter text.</w:t>
          </w:r>
        </w:sdtContent>
      </w:sdt>
    </w:p>
    <w:p w14:paraId="39CB797A" w14:textId="77777777" w:rsidR="0093766D" w:rsidRDefault="0093766D" w:rsidP="00EB55B3">
      <w:pPr>
        <w:rPr>
          <w:b/>
          <w:bCs/>
        </w:rPr>
      </w:pPr>
    </w:p>
    <w:p w14:paraId="7490AE80" w14:textId="294AE8A3" w:rsidR="00EB55B3" w:rsidRDefault="00EB55B3" w:rsidP="00EB55B3">
      <w:r w:rsidRPr="002861FD">
        <w:rPr>
          <w:b/>
          <w:bCs/>
        </w:rPr>
        <w:t>Institution:</w:t>
      </w:r>
      <w:r w:rsidRPr="002861FD">
        <w:t xml:space="preserve"> </w:t>
      </w:r>
      <w:sdt>
        <w:sdtPr>
          <w:id w:val="2081178347"/>
          <w:placeholder>
            <w:docPart w:val="A8139D119E3F43BA98A73F5278CEDC18"/>
          </w:placeholder>
          <w:showingPlcHdr/>
        </w:sdtPr>
        <w:sdtContent>
          <w:r w:rsidRPr="00055C40">
            <w:rPr>
              <w:rStyle w:val="PlaceholderText"/>
            </w:rPr>
            <w:t>Click or tap here to enter text.</w:t>
          </w:r>
        </w:sdtContent>
      </w:sdt>
    </w:p>
    <w:p w14:paraId="7F527821" w14:textId="77777777" w:rsidR="0093766D" w:rsidRDefault="0093766D" w:rsidP="00EB55B3">
      <w:pPr>
        <w:rPr>
          <w:b/>
          <w:bCs/>
        </w:rPr>
      </w:pPr>
    </w:p>
    <w:p w14:paraId="6D835351" w14:textId="20D3FB0A" w:rsidR="00EB55B3" w:rsidRPr="002861FD" w:rsidRDefault="00EB55B3" w:rsidP="00EB55B3">
      <w:r w:rsidRPr="002861FD">
        <w:rPr>
          <w:b/>
          <w:bCs/>
        </w:rPr>
        <w:t>Department/Faculty:</w:t>
      </w:r>
      <w:r w:rsidRPr="002861FD">
        <w:t xml:space="preserve"> </w:t>
      </w:r>
      <w:sdt>
        <w:sdtPr>
          <w:id w:val="-2132922071"/>
          <w:placeholder>
            <w:docPart w:val="A8139D119E3F43BA98A73F5278CEDC18"/>
          </w:placeholder>
          <w:showingPlcHdr/>
        </w:sdtPr>
        <w:sdtContent>
          <w:r w:rsidRPr="00055C40">
            <w:rPr>
              <w:rStyle w:val="PlaceholderText"/>
            </w:rPr>
            <w:t>Click or tap here to enter text.</w:t>
          </w:r>
        </w:sdtContent>
      </w:sdt>
    </w:p>
    <w:p w14:paraId="070FC2A8" w14:textId="77777777" w:rsidR="0093766D" w:rsidRDefault="0093766D" w:rsidP="00EB55B3">
      <w:pPr>
        <w:rPr>
          <w:b/>
          <w:bCs/>
        </w:rPr>
      </w:pPr>
    </w:p>
    <w:p w14:paraId="62203D24" w14:textId="3F504FBC" w:rsidR="00EB55B3" w:rsidRPr="002861FD" w:rsidRDefault="00EB55B3" w:rsidP="00EB55B3">
      <w:r w:rsidRPr="002861FD">
        <w:rPr>
          <w:b/>
          <w:bCs/>
        </w:rPr>
        <w:t>Email</w:t>
      </w:r>
      <w:r>
        <w:rPr>
          <w:b/>
          <w:bCs/>
        </w:rPr>
        <w:t>(s)</w:t>
      </w:r>
      <w:r w:rsidRPr="002861FD">
        <w:rPr>
          <w:b/>
          <w:bCs/>
        </w:rPr>
        <w:t>:</w:t>
      </w:r>
      <w:r w:rsidRPr="002861FD">
        <w:t xml:space="preserve"> </w:t>
      </w:r>
      <w:sdt>
        <w:sdtPr>
          <w:id w:val="1534770809"/>
          <w:placeholder>
            <w:docPart w:val="A8139D119E3F43BA98A73F5278CEDC18"/>
          </w:placeholder>
          <w:showingPlcHdr/>
        </w:sdtPr>
        <w:sdtContent>
          <w:r w:rsidRPr="00055C40">
            <w:rPr>
              <w:rStyle w:val="PlaceholderText"/>
            </w:rPr>
            <w:t>Click or tap here to enter text.</w:t>
          </w:r>
        </w:sdtContent>
      </w:sdt>
    </w:p>
    <w:p w14:paraId="09D66B84" w14:textId="7BF9CD4B" w:rsidR="00EB55B3" w:rsidRPr="002861FD" w:rsidRDefault="00EB55B3" w:rsidP="00EB55B3">
      <w:r w:rsidRPr="002861FD">
        <w:rPr>
          <w:b/>
          <w:bCs/>
        </w:rPr>
        <w:lastRenderedPageBreak/>
        <w:t>Project Pathway</w:t>
      </w:r>
      <w:r>
        <w:rPr>
          <w:b/>
          <w:bCs/>
        </w:rPr>
        <w:t xml:space="preserve"> (tick one)</w:t>
      </w:r>
      <w:r w:rsidRPr="002861FD">
        <w:rPr>
          <w:b/>
          <w:bCs/>
        </w:rPr>
        <w:t>:</w:t>
      </w:r>
    </w:p>
    <w:p w14:paraId="01E76DD7" w14:textId="77777777" w:rsidR="00EB55B3" w:rsidRPr="002861FD" w:rsidRDefault="00EB55B3" w:rsidP="00EB55B3">
      <w:sdt>
        <w:sdtPr>
          <w:rPr>
            <w:b/>
            <w:bCs/>
          </w:rPr>
          <w:id w:val="365719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2861FD">
        <w:rPr>
          <w:b/>
          <w:bCs/>
        </w:rPr>
        <w:t>Pathway 1:</w:t>
      </w:r>
      <w:r w:rsidRPr="002861FD">
        <w:t xml:space="preserve"> Teaching and Materials Innovation</w:t>
      </w:r>
    </w:p>
    <w:p w14:paraId="266D7E24" w14:textId="77777777" w:rsidR="00EB55B3" w:rsidRPr="002861FD" w:rsidRDefault="00EB55B3" w:rsidP="00EB55B3">
      <w:sdt>
        <w:sdtPr>
          <w:rPr>
            <w:b/>
            <w:bCs/>
          </w:rPr>
          <w:id w:val="271290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2861FD">
        <w:rPr>
          <w:b/>
          <w:bCs/>
        </w:rPr>
        <w:t>Pathway 2:</w:t>
      </w:r>
      <w:r w:rsidRPr="002861FD">
        <w:t xml:space="preserve"> Assessment and Feedback Development</w:t>
      </w:r>
    </w:p>
    <w:p w14:paraId="518CE4ED" w14:textId="77777777" w:rsidR="00EB55B3" w:rsidRPr="002861FD" w:rsidRDefault="00EB55B3" w:rsidP="00EB55B3">
      <w:sdt>
        <w:sdtPr>
          <w:rPr>
            <w:b/>
            <w:bCs/>
          </w:rPr>
          <w:id w:val="1762031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2861FD">
        <w:rPr>
          <w:b/>
          <w:bCs/>
        </w:rPr>
        <w:t>Pathway 3:</w:t>
      </w:r>
      <w:r w:rsidRPr="002861FD">
        <w:t xml:space="preserve"> Curriculum and Institutional Development</w:t>
      </w:r>
    </w:p>
    <w:p w14:paraId="25372B45" w14:textId="48CFEF4B" w:rsidR="00EB55B3" w:rsidRPr="008149AE" w:rsidRDefault="008149AE" w:rsidP="00EB55B3">
      <w:pPr>
        <w:rPr>
          <w:b/>
          <w:bCs/>
          <w:color w:val="5DEB4B" w:themeColor="accent1"/>
        </w:rPr>
      </w:pPr>
      <w:r w:rsidRPr="008149AE">
        <w:rPr>
          <w:b/>
          <w:bCs/>
          <w:color w:val="5DEB4B" w:themeColor="accent1"/>
        </w:rPr>
        <w:t>____________________________________________________________________________</w:t>
      </w:r>
    </w:p>
    <w:p w14:paraId="5083C15E" w14:textId="69469DAE" w:rsidR="00EB55B3" w:rsidRPr="00E76075" w:rsidRDefault="00EB55B3" w:rsidP="00EB55B3">
      <w:pPr>
        <w:pStyle w:val="ListParagraph"/>
        <w:numPr>
          <w:ilvl w:val="0"/>
          <w:numId w:val="34"/>
        </w:numPr>
        <w:spacing w:after="160" w:line="259" w:lineRule="auto"/>
        <w:rPr>
          <w:b/>
          <w:bCs/>
        </w:rPr>
      </w:pPr>
      <w:r w:rsidRPr="00E76075">
        <w:rPr>
          <w:b/>
          <w:bCs/>
        </w:rPr>
        <w:t>Project Title (10</w:t>
      </w:r>
      <w:r w:rsidR="00770A35">
        <w:rPr>
          <w:b/>
          <w:bCs/>
        </w:rPr>
        <w:t>-15</w:t>
      </w:r>
      <w:r w:rsidRPr="00E76075">
        <w:rPr>
          <w:b/>
          <w:bCs/>
        </w:rPr>
        <w:t xml:space="preserve"> </w:t>
      </w:r>
      <w:r>
        <w:rPr>
          <w:b/>
          <w:bCs/>
        </w:rPr>
        <w:t>words</w:t>
      </w:r>
      <w:r w:rsidRPr="00E76075">
        <w:rPr>
          <w:b/>
          <w:bCs/>
        </w:rPr>
        <w:t xml:space="preserve">) </w:t>
      </w:r>
      <w:r w:rsidR="00770A35">
        <w:rPr>
          <w:rFonts w:cstheme="minorHAnsi"/>
          <w:b/>
          <w:bCs/>
        </w:rPr>
        <w:t>~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B55B3" w14:paraId="0FB42DAC" w14:textId="77777777" w:rsidTr="00417541">
        <w:tc>
          <w:tcPr>
            <w:tcW w:w="9016" w:type="dxa"/>
          </w:tcPr>
          <w:p w14:paraId="699E220A" w14:textId="77777777" w:rsidR="00EB55B3" w:rsidRDefault="00EB55B3" w:rsidP="00417541">
            <w:pPr>
              <w:ind w:left="33"/>
            </w:pPr>
            <w:r w:rsidRPr="000D50E9">
              <w:rPr>
                <w:b/>
                <w:bCs/>
                <w:noProof/>
              </w:rPr>
              <w:drawing>
                <wp:inline distT="0" distB="0" distL="0" distR="0" wp14:anchorId="24B8D4AC" wp14:editId="61C37E2F">
                  <wp:extent cx="244800" cy="244800"/>
                  <wp:effectExtent l="0" t="0" r="3175" b="3175"/>
                  <wp:docPr id="609463564" name="Graphic 1" descr="Informati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463564" name="Graphic 609463564" descr="Information outline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" cy="2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8CD33D" w14:textId="77777777" w:rsidR="00EB55B3" w:rsidRPr="000D50E9" w:rsidRDefault="00EB55B3" w:rsidP="00417541">
            <w:pPr>
              <w:spacing w:after="0"/>
              <w:ind w:left="33"/>
            </w:pPr>
            <w:r w:rsidRPr="000D50E9">
              <w:t>Does my title show what I want to change or develop?</w:t>
            </w:r>
            <w:r>
              <w:t xml:space="preserve"> </w:t>
            </w:r>
            <w:r w:rsidRPr="000D50E9">
              <w:t>Is it realistic for a small-scale project?</w:t>
            </w:r>
            <w:r>
              <w:t xml:space="preserve"> </w:t>
            </w:r>
            <w:r w:rsidRPr="000D50E9">
              <w:t>Would someone understand the focus immediately?</w:t>
            </w:r>
          </w:p>
          <w:p w14:paraId="1F90C3CC" w14:textId="77777777" w:rsidR="00EB55B3" w:rsidRDefault="00EB55B3" w:rsidP="00417541">
            <w:pPr>
              <w:rPr>
                <w:b/>
                <w:bCs/>
              </w:rPr>
            </w:pPr>
          </w:p>
        </w:tc>
      </w:tr>
    </w:tbl>
    <w:sdt>
      <w:sdtPr>
        <w:rPr>
          <w:b/>
          <w:bCs/>
        </w:rPr>
        <w:id w:val="1648173006"/>
        <w:placeholder>
          <w:docPart w:val="A8139D119E3F43BA98A73F5278CEDC18"/>
        </w:placeholder>
        <w:showingPlcHdr/>
      </w:sdtPr>
      <w:sdtContent>
        <w:p w14:paraId="1BFA0BB9" w14:textId="77777777" w:rsidR="00EB55B3" w:rsidRPr="002861FD" w:rsidRDefault="00EB55B3" w:rsidP="00EB55B3">
          <w:pPr>
            <w:rPr>
              <w:b/>
              <w:bCs/>
            </w:rPr>
          </w:pPr>
          <w:r w:rsidRPr="00F071E0">
            <w:rPr>
              <w:rStyle w:val="PlaceholderText"/>
              <w:color w:val="auto"/>
              <w:shd w:val="clear" w:color="auto" w:fill="F2F8E7" w:themeFill="background2" w:themeFillTint="33"/>
            </w:rPr>
            <w:t>Click or tap here to enter text.</w:t>
          </w:r>
        </w:p>
      </w:sdtContent>
    </w:sdt>
    <w:p w14:paraId="62A068C2" w14:textId="74FC8EB7" w:rsidR="00EB55B3" w:rsidRPr="008149AE" w:rsidRDefault="00EB55B3" w:rsidP="00EB55B3">
      <w:pPr>
        <w:rPr>
          <w:b/>
          <w:bCs/>
          <w:color w:val="5DEB4B" w:themeColor="accent1"/>
        </w:rPr>
      </w:pPr>
      <w:r w:rsidRPr="008149AE">
        <w:rPr>
          <w:b/>
          <w:bCs/>
          <w:color w:val="5DEB4B" w:themeColor="accent1"/>
        </w:rPr>
        <w:t>____________________________________________________________________________</w:t>
      </w:r>
    </w:p>
    <w:p w14:paraId="3EDFCF4A" w14:textId="77777777" w:rsidR="00EB55B3" w:rsidRPr="001100DE" w:rsidRDefault="00EB55B3" w:rsidP="00EB55B3">
      <w:pPr>
        <w:pStyle w:val="ListParagraph"/>
        <w:numPr>
          <w:ilvl w:val="0"/>
          <w:numId w:val="34"/>
        </w:numPr>
        <w:spacing w:after="160" w:line="259" w:lineRule="auto"/>
        <w:rPr>
          <w:b/>
          <w:bCs/>
        </w:rPr>
      </w:pPr>
      <w:r w:rsidRPr="001100DE">
        <w:rPr>
          <w:b/>
          <w:bCs/>
        </w:rPr>
        <w:t>Contexts (120-150 words)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B55B3" w14:paraId="637ED22D" w14:textId="77777777" w:rsidTr="00417541">
        <w:tc>
          <w:tcPr>
            <w:tcW w:w="9016" w:type="dxa"/>
          </w:tcPr>
          <w:p w14:paraId="2B202A8B" w14:textId="77777777" w:rsidR="00EB55B3" w:rsidRDefault="00EB55B3" w:rsidP="00417541">
            <w:pPr>
              <w:ind w:left="33"/>
            </w:pPr>
            <w:r w:rsidRPr="000D50E9">
              <w:rPr>
                <w:b/>
                <w:bCs/>
                <w:noProof/>
              </w:rPr>
              <w:drawing>
                <wp:inline distT="0" distB="0" distL="0" distR="0" wp14:anchorId="23CCB7A7" wp14:editId="7FAE4EB1">
                  <wp:extent cx="244800" cy="244800"/>
                  <wp:effectExtent l="0" t="0" r="3175" b="3175"/>
                  <wp:docPr id="1036513011" name="Graphic 1" descr="Informati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463564" name="Graphic 609463564" descr="Information outline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" cy="2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0CD61D" w14:textId="77777777" w:rsidR="00EB55B3" w:rsidRDefault="00EB55B3" w:rsidP="00417541">
            <w:pPr>
              <w:rPr>
                <w:b/>
                <w:bCs/>
              </w:rPr>
            </w:pPr>
            <w:r w:rsidRPr="00D55341">
              <w:t>Where will the project take place?</w:t>
            </w:r>
            <w:r>
              <w:t xml:space="preserve"> </w:t>
            </w:r>
            <w:r w:rsidRPr="00D55341">
              <w:t>Who is involved?</w:t>
            </w:r>
            <w:r>
              <w:t xml:space="preserve"> </w:t>
            </w:r>
            <w:r w:rsidRPr="00D55341">
              <w:t>Where will the change happen?</w:t>
            </w:r>
            <w:r>
              <w:t xml:space="preserve"> </w:t>
            </w:r>
            <w:r w:rsidRPr="00D55341">
              <w:t>What is the current situation?</w:t>
            </w:r>
          </w:p>
        </w:tc>
      </w:tr>
    </w:tbl>
    <w:sdt>
      <w:sdtPr>
        <w:id w:val="548501184"/>
        <w:placeholder>
          <w:docPart w:val="A8139D119E3F43BA98A73F5278CEDC18"/>
        </w:placeholder>
        <w:showingPlcHdr/>
      </w:sdtPr>
      <w:sdtContent>
        <w:p w14:paraId="1351F8AB" w14:textId="77777777" w:rsidR="00EB55B3" w:rsidRPr="002861FD" w:rsidRDefault="00EB55B3" w:rsidP="00EB55B3">
          <w:r w:rsidRPr="00F071E0">
            <w:rPr>
              <w:rStyle w:val="PlaceholderText"/>
              <w:color w:val="auto"/>
              <w:shd w:val="clear" w:color="auto" w:fill="F2F8E7" w:themeFill="background2" w:themeFillTint="33"/>
            </w:rPr>
            <w:t>Click or tap here to enter text.</w:t>
          </w:r>
        </w:p>
      </w:sdtContent>
    </w:sdt>
    <w:p w14:paraId="4ABD7650" w14:textId="5BFE3904" w:rsidR="00EB55B3" w:rsidRPr="008149AE" w:rsidRDefault="00EB55B3" w:rsidP="00EB55B3">
      <w:pPr>
        <w:rPr>
          <w:color w:val="5DEB4B" w:themeColor="accent1"/>
        </w:rPr>
      </w:pPr>
      <w:r w:rsidRPr="008149AE">
        <w:rPr>
          <w:color w:val="5DEB4B" w:themeColor="accent1"/>
        </w:rPr>
        <w:t>____________________________________________________________________________</w:t>
      </w:r>
    </w:p>
    <w:p w14:paraId="6170ABC2" w14:textId="77777777" w:rsidR="00EB55B3" w:rsidRPr="008129C6" w:rsidRDefault="00EB55B3" w:rsidP="00EB55B3">
      <w:pPr>
        <w:pStyle w:val="ListParagraph"/>
        <w:numPr>
          <w:ilvl w:val="0"/>
          <w:numId w:val="34"/>
        </w:numPr>
        <w:spacing w:after="160" w:line="259" w:lineRule="auto"/>
        <w:rPr>
          <w:b/>
          <w:bCs/>
        </w:rPr>
      </w:pPr>
      <w:r w:rsidRPr="008129C6">
        <w:rPr>
          <w:b/>
          <w:bCs/>
        </w:rPr>
        <w:t xml:space="preserve">Identified Need or Focus Area (150-200 words)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B55B3" w14:paraId="15DA4D6C" w14:textId="77777777" w:rsidTr="00417541">
        <w:tc>
          <w:tcPr>
            <w:tcW w:w="9016" w:type="dxa"/>
          </w:tcPr>
          <w:p w14:paraId="3A7A235E" w14:textId="77777777" w:rsidR="00EB55B3" w:rsidRDefault="00EB55B3" w:rsidP="00417541">
            <w:pPr>
              <w:ind w:left="33"/>
            </w:pPr>
            <w:r w:rsidRPr="000D50E9">
              <w:rPr>
                <w:b/>
                <w:bCs/>
                <w:noProof/>
              </w:rPr>
              <w:drawing>
                <wp:inline distT="0" distB="0" distL="0" distR="0" wp14:anchorId="5D0DD203" wp14:editId="763EA4B6">
                  <wp:extent cx="244800" cy="244800"/>
                  <wp:effectExtent l="0" t="0" r="3175" b="3175"/>
                  <wp:docPr id="1249591735" name="Graphic 1" descr="Informati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463564" name="Graphic 609463564" descr="Information outline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" cy="2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ABAA95" w14:textId="77777777" w:rsidR="00EB55B3" w:rsidRDefault="00EB55B3" w:rsidP="00417541">
            <w:r w:rsidRPr="008129C6">
              <w:t>What challenge or opportunity does the project address? What problem have you noticed?  What evidence or experience suggests this is important? Who is affected?</w:t>
            </w:r>
          </w:p>
          <w:p w14:paraId="26BC0360" w14:textId="77777777" w:rsidR="00EB55B3" w:rsidRPr="008129C6" w:rsidRDefault="00EB55B3" w:rsidP="00417541">
            <w:r w:rsidRPr="00F56A37">
              <w:t>Suggested structure:</w:t>
            </w:r>
            <w:r>
              <w:t xml:space="preserve"> </w:t>
            </w:r>
            <w:r w:rsidRPr="00F56A37">
              <w:t>Current situation → Need for change → Proposed improvement</w:t>
            </w:r>
          </w:p>
        </w:tc>
      </w:tr>
    </w:tbl>
    <w:sdt>
      <w:sdtPr>
        <w:id w:val="34555825"/>
        <w:placeholder>
          <w:docPart w:val="A8139D119E3F43BA98A73F5278CEDC18"/>
        </w:placeholder>
      </w:sdtPr>
      <w:sdtContent>
        <w:sdt>
          <w:sdtPr>
            <w:id w:val="-857338510"/>
            <w:placeholder>
              <w:docPart w:val="A8139D119E3F43BA98A73F5278CEDC18"/>
            </w:placeholder>
            <w:showingPlcHdr/>
          </w:sdtPr>
          <w:sdtContent>
            <w:p w14:paraId="72D8F003" w14:textId="77777777" w:rsidR="00EB55B3" w:rsidRDefault="00EB55B3" w:rsidP="00EB55B3">
              <w:r w:rsidRPr="00F071E0">
                <w:rPr>
                  <w:rStyle w:val="PlaceholderText"/>
                  <w:color w:val="auto"/>
                  <w:shd w:val="clear" w:color="auto" w:fill="F2F8E7" w:themeFill="background2" w:themeFillTint="33"/>
                </w:rPr>
                <w:t>Click or tap here to enter text.</w:t>
              </w:r>
            </w:p>
          </w:sdtContent>
        </w:sdt>
      </w:sdtContent>
    </w:sdt>
    <w:p w14:paraId="077CA3BF" w14:textId="1E399022" w:rsidR="00EB55B3" w:rsidRPr="008149AE" w:rsidRDefault="00EB55B3" w:rsidP="00EB55B3">
      <w:pPr>
        <w:rPr>
          <w:b/>
          <w:bCs/>
          <w:color w:val="5DEB4B" w:themeColor="accent1"/>
        </w:rPr>
      </w:pPr>
      <w:r w:rsidRPr="008149AE">
        <w:rPr>
          <w:b/>
          <w:bCs/>
          <w:color w:val="5DEB4B" w:themeColor="accent1"/>
        </w:rPr>
        <w:t>____________________________________________________________________________</w:t>
      </w:r>
    </w:p>
    <w:p w14:paraId="53A28537" w14:textId="77777777" w:rsidR="00EB55B3" w:rsidRPr="008F542E" w:rsidRDefault="00EB55B3" w:rsidP="00EB55B3">
      <w:pPr>
        <w:pStyle w:val="ListParagraph"/>
        <w:numPr>
          <w:ilvl w:val="0"/>
          <w:numId w:val="34"/>
        </w:numPr>
        <w:spacing w:after="160" w:line="259" w:lineRule="auto"/>
        <w:rPr>
          <w:b/>
          <w:bCs/>
        </w:rPr>
      </w:pPr>
      <w:r w:rsidRPr="008F542E">
        <w:rPr>
          <w:b/>
          <w:bCs/>
        </w:rPr>
        <w:t>Project Aims (2-3 clear aims in bullet points 50-80 words)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B55B3" w14:paraId="24BA2859" w14:textId="77777777" w:rsidTr="00417541">
        <w:tc>
          <w:tcPr>
            <w:tcW w:w="9016" w:type="dxa"/>
          </w:tcPr>
          <w:p w14:paraId="1CDD7CFA" w14:textId="77777777" w:rsidR="00EB55B3" w:rsidRDefault="00EB55B3" w:rsidP="00417541">
            <w:pPr>
              <w:ind w:left="33"/>
            </w:pPr>
            <w:r w:rsidRPr="000D50E9">
              <w:rPr>
                <w:b/>
                <w:bCs/>
                <w:noProof/>
              </w:rPr>
              <w:lastRenderedPageBreak/>
              <w:drawing>
                <wp:inline distT="0" distB="0" distL="0" distR="0" wp14:anchorId="5C41E256" wp14:editId="6694DFC5">
                  <wp:extent cx="244800" cy="244800"/>
                  <wp:effectExtent l="0" t="0" r="3175" b="3175"/>
                  <wp:docPr id="799803408" name="Graphic 1" descr="Informati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463564" name="Graphic 609463564" descr="Information outline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" cy="2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104F2B" w14:textId="77777777" w:rsidR="00EB55B3" w:rsidRPr="008129C6" w:rsidRDefault="00EB55B3" w:rsidP="00417541">
            <w:r w:rsidRPr="002F636A">
              <w:t>What do you want to improve, develop, or change?</w:t>
            </w:r>
            <w:r>
              <w:t xml:space="preserve"> </w:t>
            </w:r>
            <w:r w:rsidRPr="002F636A">
              <w:t>Are your aims realistic?</w:t>
            </w:r>
            <w:r>
              <w:t xml:space="preserve"> </w:t>
            </w:r>
            <w:r w:rsidRPr="002F636A">
              <w:t>Are they specific?</w:t>
            </w:r>
            <w:r>
              <w:t xml:space="preserve"> </w:t>
            </w:r>
            <w:r w:rsidRPr="002F636A">
              <w:t>Can they be achieved within the project timeframe?</w:t>
            </w:r>
          </w:p>
        </w:tc>
      </w:tr>
    </w:tbl>
    <w:sdt>
      <w:sdtPr>
        <w:id w:val="-490638397"/>
        <w:placeholder>
          <w:docPart w:val="A8139D119E3F43BA98A73F5278CEDC18"/>
        </w:placeholder>
        <w:showingPlcHdr/>
      </w:sdtPr>
      <w:sdtContent>
        <w:p w14:paraId="14AA9E66" w14:textId="77777777" w:rsidR="00EB55B3" w:rsidRDefault="00EB55B3" w:rsidP="00EB55B3">
          <w:r w:rsidRPr="00F071E0">
            <w:rPr>
              <w:rStyle w:val="PlaceholderText"/>
              <w:color w:val="auto"/>
              <w:shd w:val="clear" w:color="auto" w:fill="F2F8E7" w:themeFill="background2" w:themeFillTint="33"/>
            </w:rPr>
            <w:t>Click or tap here to enter text.</w:t>
          </w:r>
        </w:p>
      </w:sdtContent>
    </w:sdt>
    <w:p w14:paraId="708B6E24" w14:textId="01321640" w:rsidR="00EB55B3" w:rsidRPr="008149AE" w:rsidRDefault="00EB55B3" w:rsidP="00EB55B3">
      <w:pPr>
        <w:rPr>
          <w:b/>
          <w:bCs/>
          <w:color w:val="5DEB4B" w:themeColor="accent1"/>
        </w:rPr>
      </w:pPr>
      <w:r w:rsidRPr="008149AE">
        <w:rPr>
          <w:b/>
          <w:bCs/>
          <w:color w:val="5DEB4B" w:themeColor="accent1"/>
        </w:rPr>
        <w:t>____________________________________________________________________________</w:t>
      </w:r>
    </w:p>
    <w:p w14:paraId="300D5909" w14:textId="77777777" w:rsidR="00EB55B3" w:rsidRPr="00D84C2B" w:rsidRDefault="00EB55B3" w:rsidP="00EB55B3">
      <w:pPr>
        <w:pStyle w:val="ListParagraph"/>
        <w:numPr>
          <w:ilvl w:val="0"/>
          <w:numId w:val="34"/>
        </w:numPr>
        <w:spacing w:after="160" w:line="259" w:lineRule="auto"/>
        <w:rPr>
          <w:b/>
          <w:bCs/>
        </w:rPr>
      </w:pPr>
      <w:r w:rsidRPr="00D84C2B">
        <w:rPr>
          <w:b/>
          <w:bCs/>
        </w:rPr>
        <w:t>Planned Activities (300-400 words)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B55B3" w14:paraId="5D6D47D0" w14:textId="77777777" w:rsidTr="00417541">
        <w:tc>
          <w:tcPr>
            <w:tcW w:w="9016" w:type="dxa"/>
          </w:tcPr>
          <w:p w14:paraId="0B1D6EC9" w14:textId="77777777" w:rsidR="00EB55B3" w:rsidRDefault="00EB55B3" w:rsidP="00417541">
            <w:pPr>
              <w:ind w:left="33"/>
            </w:pPr>
            <w:r w:rsidRPr="000D50E9">
              <w:rPr>
                <w:b/>
                <w:bCs/>
                <w:noProof/>
              </w:rPr>
              <w:drawing>
                <wp:inline distT="0" distB="0" distL="0" distR="0" wp14:anchorId="7859834C" wp14:editId="1D0EE8AE">
                  <wp:extent cx="244800" cy="244800"/>
                  <wp:effectExtent l="0" t="0" r="3175" b="3175"/>
                  <wp:docPr id="2030913289" name="Graphic 1" descr="Informati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463564" name="Graphic 609463564" descr="Information outline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" cy="2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FD78F" w14:textId="77777777" w:rsidR="00EB55B3" w:rsidRPr="000071E7" w:rsidRDefault="00EB55B3" w:rsidP="00417541">
            <w:r w:rsidRPr="000071E7">
              <w:t>Before implementation: What preparation is needed? What resources will you develop?</w:t>
            </w:r>
            <w:r w:rsidRPr="000071E7">
              <w:br/>
              <w:t>During implementation: What will you introduce, test or change? Who will participate?</w:t>
            </w:r>
            <w:r w:rsidRPr="000071E7">
              <w:br/>
              <w:t>After implementation: What feedback will you collect? How will you reflect and improve?</w:t>
            </w:r>
          </w:p>
        </w:tc>
      </w:tr>
    </w:tbl>
    <w:sdt>
      <w:sdtPr>
        <w:id w:val="1197044170"/>
        <w:placeholder>
          <w:docPart w:val="A8139D119E3F43BA98A73F5278CEDC18"/>
        </w:placeholder>
        <w:showingPlcHdr/>
      </w:sdtPr>
      <w:sdtContent>
        <w:p w14:paraId="4468DF9D" w14:textId="77777777" w:rsidR="00EB55B3" w:rsidRDefault="00EB55B3" w:rsidP="00EB55B3">
          <w:r w:rsidRPr="00F071E0">
            <w:rPr>
              <w:rStyle w:val="PlaceholderText"/>
              <w:color w:val="auto"/>
              <w:shd w:val="clear" w:color="auto" w:fill="F2F8E7" w:themeFill="background2" w:themeFillTint="33"/>
            </w:rPr>
            <w:t>Click or tap here to enter text.</w:t>
          </w:r>
        </w:p>
      </w:sdtContent>
    </w:sdt>
    <w:p w14:paraId="06576DD8" w14:textId="29EDF256" w:rsidR="00EB55B3" w:rsidRPr="008149AE" w:rsidRDefault="00EB55B3" w:rsidP="00EB55B3">
      <w:pPr>
        <w:rPr>
          <w:b/>
          <w:bCs/>
          <w:color w:val="5DEB4B" w:themeColor="accent1"/>
        </w:rPr>
      </w:pPr>
      <w:r w:rsidRPr="008149AE">
        <w:rPr>
          <w:b/>
          <w:bCs/>
          <w:color w:val="5DEB4B" w:themeColor="accent1"/>
        </w:rPr>
        <w:t>____________________________________________________________________________</w:t>
      </w:r>
    </w:p>
    <w:p w14:paraId="631DA8D8" w14:textId="77777777" w:rsidR="00EB55B3" w:rsidRPr="00E3012C" w:rsidRDefault="00EB55B3" w:rsidP="00EB55B3">
      <w:pPr>
        <w:pStyle w:val="ListParagraph"/>
        <w:numPr>
          <w:ilvl w:val="0"/>
          <w:numId w:val="34"/>
        </w:numPr>
        <w:spacing w:after="160" w:line="259" w:lineRule="auto"/>
        <w:rPr>
          <w:b/>
          <w:bCs/>
        </w:rPr>
      </w:pPr>
      <w:r w:rsidRPr="00E3012C">
        <w:rPr>
          <w:b/>
          <w:bCs/>
        </w:rPr>
        <w:t>Evidence of Implementation and Impact (150-200 words)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B55B3" w14:paraId="546BDCA6" w14:textId="77777777" w:rsidTr="00417541">
        <w:tc>
          <w:tcPr>
            <w:tcW w:w="9016" w:type="dxa"/>
          </w:tcPr>
          <w:p w14:paraId="03E35B36" w14:textId="77777777" w:rsidR="00EB55B3" w:rsidRDefault="00EB55B3" w:rsidP="00417541">
            <w:pPr>
              <w:ind w:left="33"/>
            </w:pPr>
            <w:r w:rsidRPr="000D50E9">
              <w:rPr>
                <w:b/>
                <w:bCs/>
                <w:noProof/>
              </w:rPr>
              <w:drawing>
                <wp:inline distT="0" distB="0" distL="0" distR="0" wp14:anchorId="60012E9B" wp14:editId="2865D085">
                  <wp:extent cx="244800" cy="244800"/>
                  <wp:effectExtent l="0" t="0" r="3175" b="3175"/>
                  <wp:docPr id="1867303747" name="Graphic 1" descr="Informati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463564" name="Graphic 609463564" descr="Information outline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" cy="2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2ED9F1" w14:textId="77777777" w:rsidR="00EB55B3" w:rsidRPr="000071E7" w:rsidRDefault="00EB55B3" w:rsidP="00417541">
            <w:r w:rsidRPr="006709A1">
              <w:t>How will you show the project made a difference?</w:t>
            </w:r>
            <w:r>
              <w:t xml:space="preserve"> </w:t>
            </w:r>
            <w:r w:rsidRPr="006709A1">
              <w:t>What evidence will demonstrate that the aims were achieved?</w:t>
            </w:r>
            <w:r w:rsidRPr="006709A1">
              <w:br/>
              <w:t>Possible evidence includes lesson materials, assessment tasks, workshop materials, reflection notes, student feedback, peer feedback, observation notes, and examples of student work</w:t>
            </w:r>
          </w:p>
        </w:tc>
      </w:tr>
    </w:tbl>
    <w:sdt>
      <w:sdtPr>
        <w:id w:val="1460452121"/>
        <w:placeholder>
          <w:docPart w:val="A8139D119E3F43BA98A73F5278CEDC18"/>
        </w:placeholder>
        <w:showingPlcHdr/>
      </w:sdtPr>
      <w:sdtContent>
        <w:p w14:paraId="48FCADF0" w14:textId="77777777" w:rsidR="00EB55B3" w:rsidRDefault="00EB55B3" w:rsidP="00EB55B3">
          <w:r w:rsidRPr="00F071E0">
            <w:rPr>
              <w:rStyle w:val="PlaceholderText"/>
              <w:color w:val="auto"/>
              <w:shd w:val="clear" w:color="auto" w:fill="F2F8E7" w:themeFill="background2" w:themeFillTint="33"/>
            </w:rPr>
            <w:t>Click or tap here to enter text.</w:t>
          </w:r>
        </w:p>
      </w:sdtContent>
    </w:sdt>
    <w:p w14:paraId="20A99DAA" w14:textId="2F296533" w:rsidR="00EB55B3" w:rsidRPr="008149AE" w:rsidRDefault="00EB55B3" w:rsidP="00EB55B3">
      <w:pPr>
        <w:rPr>
          <w:b/>
          <w:bCs/>
          <w:color w:val="5DEB4B" w:themeColor="accent1"/>
        </w:rPr>
      </w:pPr>
      <w:r w:rsidRPr="008149AE">
        <w:rPr>
          <w:b/>
          <w:bCs/>
          <w:color w:val="5DEB4B" w:themeColor="accent1"/>
        </w:rPr>
        <w:t>____________________________________________________________________________</w:t>
      </w:r>
    </w:p>
    <w:p w14:paraId="2612558E" w14:textId="77777777" w:rsidR="00EB55B3" w:rsidRPr="00AA3361" w:rsidRDefault="00EB55B3" w:rsidP="00EB55B3">
      <w:pPr>
        <w:pStyle w:val="ListParagraph"/>
        <w:numPr>
          <w:ilvl w:val="0"/>
          <w:numId w:val="34"/>
        </w:numPr>
        <w:spacing w:after="160" w:line="259" w:lineRule="auto"/>
        <w:rPr>
          <w:b/>
          <w:bCs/>
        </w:rPr>
      </w:pPr>
      <w:r w:rsidRPr="00AA3361">
        <w:rPr>
          <w:b/>
          <w:bCs/>
        </w:rPr>
        <w:t xml:space="preserve">Sustainability (100-150 words)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B55B3" w14:paraId="34F61F88" w14:textId="77777777" w:rsidTr="00417541">
        <w:tc>
          <w:tcPr>
            <w:tcW w:w="9016" w:type="dxa"/>
          </w:tcPr>
          <w:p w14:paraId="2868F76A" w14:textId="77777777" w:rsidR="00EB55B3" w:rsidRDefault="00EB55B3" w:rsidP="00417541">
            <w:pPr>
              <w:ind w:left="33"/>
            </w:pPr>
            <w:r w:rsidRPr="000D50E9">
              <w:rPr>
                <w:b/>
                <w:bCs/>
                <w:noProof/>
              </w:rPr>
              <w:drawing>
                <wp:inline distT="0" distB="0" distL="0" distR="0" wp14:anchorId="64FD3A7B" wp14:editId="61B97B6A">
                  <wp:extent cx="244800" cy="244800"/>
                  <wp:effectExtent l="0" t="0" r="3175" b="3175"/>
                  <wp:docPr id="1676889150" name="Graphic 1" descr="Informati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463564" name="Graphic 609463564" descr="Information outline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" cy="2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E85447" w14:textId="77777777" w:rsidR="00EB55B3" w:rsidRPr="000071E7" w:rsidRDefault="00EB55B3" w:rsidP="00417541">
            <w:r w:rsidRPr="00AA3361">
              <w:t>How can the project continue beyond AELLCA III?</w:t>
            </w:r>
            <w:r>
              <w:t xml:space="preserve"> </w:t>
            </w:r>
            <w:r w:rsidRPr="00AA3361">
              <w:t>Who can continue this work?</w:t>
            </w:r>
            <w:r>
              <w:t xml:space="preserve">  </w:t>
            </w:r>
            <w:r w:rsidRPr="00AA3361">
              <w:t>How might it be embedded within the institution?</w:t>
            </w:r>
            <w:r w:rsidRPr="00AA3361">
              <w:br/>
              <w:t>Possible ideas include sharing resources, integrating changes into modules, developing CPD activities, expanding to other programmes, or creating departmental resources.</w:t>
            </w:r>
          </w:p>
        </w:tc>
      </w:tr>
    </w:tbl>
    <w:sdt>
      <w:sdtPr>
        <w:id w:val="-213354032"/>
        <w:placeholder>
          <w:docPart w:val="A8139D119E3F43BA98A73F5278CEDC18"/>
        </w:placeholder>
        <w:showingPlcHdr/>
      </w:sdtPr>
      <w:sdtContent>
        <w:p w14:paraId="612461EC" w14:textId="77777777" w:rsidR="00EB55B3" w:rsidRDefault="00EB55B3" w:rsidP="00EB55B3">
          <w:r w:rsidRPr="00F071E0">
            <w:rPr>
              <w:rStyle w:val="PlaceholderText"/>
              <w:color w:val="auto"/>
              <w:shd w:val="clear" w:color="auto" w:fill="F2F8E7" w:themeFill="background2" w:themeFillTint="33"/>
            </w:rPr>
            <w:t>Click or tap here to enter text.</w:t>
          </w:r>
        </w:p>
      </w:sdtContent>
    </w:sdt>
    <w:p w14:paraId="4BCD7971" w14:textId="29E549D4" w:rsidR="00EB55B3" w:rsidRPr="008149AE" w:rsidRDefault="00EB55B3" w:rsidP="00EB55B3">
      <w:pPr>
        <w:rPr>
          <w:b/>
          <w:bCs/>
          <w:color w:val="5DEB4B" w:themeColor="accent1"/>
        </w:rPr>
      </w:pPr>
      <w:r w:rsidRPr="008149AE">
        <w:rPr>
          <w:b/>
          <w:bCs/>
          <w:color w:val="5DEB4B" w:themeColor="accent1"/>
        </w:rPr>
        <w:lastRenderedPageBreak/>
        <w:t>____________________________________________________________________________</w:t>
      </w:r>
    </w:p>
    <w:p w14:paraId="662A972F" w14:textId="643B35CA" w:rsidR="007E4EA9" w:rsidRPr="00EB55B3" w:rsidRDefault="002A2DB0" w:rsidP="00EB55B3">
      <w:r>
        <w:t>Email</w:t>
      </w:r>
      <w:r w:rsidRPr="002A2DB0">
        <w:t xml:space="preserve"> </w:t>
      </w:r>
      <w:r>
        <w:t xml:space="preserve">your </w:t>
      </w:r>
      <w:r w:rsidR="00615448">
        <w:t>proposal</w:t>
      </w:r>
      <w:r w:rsidR="00615448" w:rsidRPr="002A2DB0">
        <w:t xml:space="preserve"> by</w:t>
      </w:r>
      <w:r w:rsidRPr="002A2DB0">
        <w:t xml:space="preserve"> 4 September to </w:t>
      </w:r>
      <w:hyperlink r:id="rId13" w:history="1">
        <w:r w:rsidRPr="002A2DB0">
          <w:rPr>
            <w:rStyle w:val="Hyperlink"/>
          </w:rPr>
          <w:t>A.Bezborodova2@westminster.ac.uk</w:t>
        </w:r>
      </w:hyperlink>
      <w:r w:rsidRPr="002A2DB0">
        <w:t xml:space="preserve"> </w:t>
      </w:r>
    </w:p>
    <w:sectPr w:rsidR="007E4EA9" w:rsidRPr="00EB55B3" w:rsidSect="00986455">
      <w:headerReference w:type="default" r:id="rId14"/>
      <w:footerReference w:type="even" r:id="rId15"/>
      <w:footerReference w:type="default" r:id="rId16"/>
      <w:footerReference w:type="first" r:id="rId17"/>
      <w:type w:val="continuous"/>
      <w:pgSz w:w="11906" w:h="16838"/>
      <w:pgMar w:top="1418" w:right="851" w:bottom="1701" w:left="851" w:header="142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9790D" w14:textId="77777777" w:rsidR="00165DA2" w:rsidRDefault="00165DA2" w:rsidP="00501B09">
      <w:r>
        <w:separator/>
      </w:r>
    </w:p>
  </w:endnote>
  <w:endnote w:type="continuationSeparator" w:id="0">
    <w:p w14:paraId="25C79BD1" w14:textId="77777777" w:rsidR="00165DA2" w:rsidRDefault="00165DA2" w:rsidP="0050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Body)">
    <w:altName w:val="Arial"/>
    <w:charset w:val="00"/>
    <w:family w:val="roman"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69960758"/>
      <w:docPartObj>
        <w:docPartGallery w:val="Page Numbers (Bottom of Page)"/>
        <w:docPartUnique/>
      </w:docPartObj>
    </w:sdtPr>
    <w:sdtContent>
      <w:p w14:paraId="67DD91A2" w14:textId="77777777" w:rsidR="006A5C14" w:rsidRDefault="006A5C14" w:rsidP="00A64C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28D81B" w14:textId="77777777" w:rsidR="005B740E" w:rsidRDefault="005B740E" w:rsidP="006A5C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72590760"/>
      <w:docPartObj>
        <w:docPartGallery w:val="Page Numbers (Bottom of Page)"/>
        <w:docPartUnique/>
      </w:docPartObj>
    </w:sdtPr>
    <w:sdtContent>
      <w:p w14:paraId="6C0438A5" w14:textId="43F27899" w:rsidR="006A5C14" w:rsidRDefault="006A5C14" w:rsidP="00A64C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8FE143D" w14:textId="1652D908" w:rsidR="005B740E" w:rsidRDefault="008D4968" w:rsidP="0026602D">
    <w:pPr>
      <w:pStyle w:val="Footer"/>
      <w:ind w:right="360"/>
    </w:pPr>
    <w:r>
      <w:rPr>
        <w:caps/>
        <w:noProof/>
        <w:color w:val="5DEB4B" w:themeColor="accent1"/>
      </w:rPr>
      <w:drawing>
        <wp:anchor distT="0" distB="0" distL="114300" distR="114300" simplePos="0" relativeHeight="251661312" behindDoc="1" locked="0" layoutInCell="1" allowOverlap="1" wp14:anchorId="2352E38A" wp14:editId="23AEA12B">
          <wp:simplePos x="0" y="0"/>
          <wp:positionH relativeFrom="column">
            <wp:posOffset>3338624</wp:posOffset>
          </wp:positionH>
          <wp:positionV relativeFrom="page">
            <wp:posOffset>8879323</wp:posOffset>
          </wp:positionV>
          <wp:extent cx="3928745" cy="1737360"/>
          <wp:effectExtent l="0" t="0" r="0" b="2540"/>
          <wp:wrapTight wrapText="bothSides">
            <wp:wrapPolygon edited="0">
              <wp:start x="3002" y="0"/>
              <wp:lineTo x="2583" y="316"/>
              <wp:lineTo x="1536" y="2211"/>
              <wp:lineTo x="1466" y="2842"/>
              <wp:lineTo x="279" y="7737"/>
              <wp:lineTo x="0" y="9316"/>
              <wp:lineTo x="0" y="11842"/>
              <wp:lineTo x="70" y="12789"/>
              <wp:lineTo x="1257" y="17842"/>
              <wp:lineTo x="2095" y="20368"/>
              <wp:lineTo x="2793" y="21158"/>
              <wp:lineTo x="2863" y="21474"/>
              <wp:lineTo x="21506" y="21474"/>
              <wp:lineTo x="21506" y="0"/>
              <wp:lineTo x="3002" y="0"/>
            </wp:wrapPolygon>
          </wp:wrapTight>
          <wp:docPr id="1787037447" name="Picture 5" descr="A blue and black background with a white and black striped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9906166" name="Picture 5" descr="A blue and black background with a white and black striped objec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8745" cy="173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602D">
      <w:t xml:space="preserve">   </w:t>
    </w:r>
    <w:r w:rsidR="0026602D">
      <w:rPr>
        <w:noProof/>
      </w:rPr>
      <w:drawing>
        <wp:inline distT="0" distB="0" distL="0" distR="0" wp14:anchorId="202C7FD7" wp14:editId="148ACBDF">
          <wp:extent cx="1866900" cy="660357"/>
          <wp:effectExtent l="0" t="0" r="0" b="6985"/>
          <wp:docPr id="1143310278" name="Picture 4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433338" name="Picture 4" descr="A black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851" cy="6649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791CF" w14:textId="77777777" w:rsidR="0090064B" w:rsidRDefault="0090064B">
    <w:pPr>
      <w:pStyle w:val="Footer"/>
    </w:pPr>
    <w:r>
      <w:t>www.britishcouncil.org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064C" w14:textId="77777777" w:rsidR="00165DA2" w:rsidRDefault="00165DA2" w:rsidP="00501B09">
      <w:r>
        <w:separator/>
      </w:r>
    </w:p>
  </w:footnote>
  <w:footnote w:type="continuationSeparator" w:id="0">
    <w:p w14:paraId="58849041" w14:textId="77777777" w:rsidR="00165DA2" w:rsidRDefault="00165DA2" w:rsidP="00501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37823" w14:textId="76910744" w:rsidR="0093218F" w:rsidRDefault="00472F85">
    <w:pPr>
      <w:pStyle w:val="Header"/>
    </w:pPr>
    <w:r>
      <w:rPr>
        <w:noProof/>
        <w:color w:val="FFFFFF" w:themeColor="background1"/>
      </w:rPr>
      <w:drawing>
        <wp:anchor distT="0" distB="0" distL="114300" distR="114300" simplePos="0" relativeHeight="251659264" behindDoc="1" locked="0" layoutInCell="1" allowOverlap="1" wp14:anchorId="52CDB6A4" wp14:editId="6C80FA11">
          <wp:simplePos x="0" y="0"/>
          <wp:positionH relativeFrom="margin">
            <wp:posOffset>10795</wp:posOffset>
          </wp:positionH>
          <wp:positionV relativeFrom="paragraph">
            <wp:posOffset>-290195</wp:posOffset>
          </wp:positionV>
          <wp:extent cx="4559300" cy="528955"/>
          <wp:effectExtent l="0" t="0" r="0" b="4445"/>
          <wp:wrapTight wrapText="bothSides">
            <wp:wrapPolygon edited="0">
              <wp:start x="181" y="0"/>
              <wp:lineTo x="0" y="2334"/>
              <wp:lineTo x="0" y="21004"/>
              <wp:lineTo x="19765" y="21004"/>
              <wp:lineTo x="19855" y="0"/>
              <wp:lineTo x="181" y="0"/>
            </wp:wrapPolygon>
          </wp:wrapTight>
          <wp:docPr id="1997800088" name="Picture 19978000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2021"/>
                  <a:stretch/>
                </pic:blipFill>
                <pic:spPr bwMode="auto">
                  <a:xfrm>
                    <a:off x="0" y="0"/>
                    <a:ext cx="455930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849C8B" w14:textId="77777777" w:rsidR="00FB4D37" w:rsidRDefault="00FB4D37">
    <w:pPr>
      <w:pStyle w:val="Header"/>
    </w:pPr>
  </w:p>
  <w:p w14:paraId="40821011" w14:textId="77777777" w:rsidR="008D4968" w:rsidRDefault="008D49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1227"/>
    <w:multiLevelType w:val="multilevel"/>
    <w:tmpl w:val="B802C88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25C38"/>
    <w:multiLevelType w:val="multilevel"/>
    <w:tmpl w:val="33EE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535A7"/>
    <w:multiLevelType w:val="hybridMultilevel"/>
    <w:tmpl w:val="03400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341A8"/>
    <w:multiLevelType w:val="hybridMultilevel"/>
    <w:tmpl w:val="F2B4A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5E49"/>
    <w:multiLevelType w:val="multilevel"/>
    <w:tmpl w:val="CCFE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42DAE"/>
    <w:multiLevelType w:val="hybridMultilevel"/>
    <w:tmpl w:val="48E4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80F01"/>
    <w:multiLevelType w:val="hybridMultilevel"/>
    <w:tmpl w:val="DAFC77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B54D1"/>
    <w:multiLevelType w:val="hybridMultilevel"/>
    <w:tmpl w:val="51E2C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619DB"/>
    <w:multiLevelType w:val="hybridMultilevel"/>
    <w:tmpl w:val="38126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74050"/>
    <w:multiLevelType w:val="hybridMultilevel"/>
    <w:tmpl w:val="E3468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7417A"/>
    <w:multiLevelType w:val="hybridMultilevel"/>
    <w:tmpl w:val="2A4CF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A7D42"/>
    <w:multiLevelType w:val="hybridMultilevel"/>
    <w:tmpl w:val="67604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A52F9"/>
    <w:multiLevelType w:val="hybridMultilevel"/>
    <w:tmpl w:val="A9024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E7240"/>
    <w:multiLevelType w:val="hybridMultilevel"/>
    <w:tmpl w:val="84400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C6439"/>
    <w:multiLevelType w:val="hybridMultilevel"/>
    <w:tmpl w:val="3DFC3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76BA8"/>
    <w:multiLevelType w:val="hybridMultilevel"/>
    <w:tmpl w:val="C362F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349BC"/>
    <w:multiLevelType w:val="hybridMultilevel"/>
    <w:tmpl w:val="E5C40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E1BEE"/>
    <w:multiLevelType w:val="hybridMultilevel"/>
    <w:tmpl w:val="9A32F5D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85990"/>
    <w:multiLevelType w:val="hybridMultilevel"/>
    <w:tmpl w:val="5F547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5A2AA4"/>
    <w:multiLevelType w:val="hybridMultilevel"/>
    <w:tmpl w:val="FD3A4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392D74"/>
    <w:multiLevelType w:val="hybridMultilevel"/>
    <w:tmpl w:val="F14A3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879A8"/>
    <w:multiLevelType w:val="hybridMultilevel"/>
    <w:tmpl w:val="FA1CA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E2B0B"/>
    <w:multiLevelType w:val="hybridMultilevel"/>
    <w:tmpl w:val="0D361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97D58"/>
    <w:multiLevelType w:val="hybridMultilevel"/>
    <w:tmpl w:val="75F223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73BEF"/>
    <w:multiLevelType w:val="hybridMultilevel"/>
    <w:tmpl w:val="E9588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839A6"/>
    <w:multiLevelType w:val="hybridMultilevel"/>
    <w:tmpl w:val="788053C6"/>
    <w:lvl w:ilvl="0" w:tplc="6B1A536A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0D22A0"/>
    <w:multiLevelType w:val="hybridMultilevel"/>
    <w:tmpl w:val="BEFC81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C7A27"/>
    <w:multiLevelType w:val="hybridMultilevel"/>
    <w:tmpl w:val="02F60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4B2721"/>
    <w:multiLevelType w:val="hybridMultilevel"/>
    <w:tmpl w:val="5100E240"/>
    <w:lvl w:ilvl="0" w:tplc="AD924D1C">
      <w:start w:val="1"/>
      <w:numFmt w:val="bullet"/>
      <w:pStyle w:val="Sub-bullets"/>
      <w:lvlText w:val="–"/>
      <w:lvlJc w:val="left"/>
      <w:pPr>
        <w:ind w:left="927" w:hanging="360"/>
      </w:pPr>
      <w:rPr>
        <w:rFonts w:ascii="Arial" w:hAnsi="Arial" w:hint="default"/>
        <w:color w:val="00EDC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E6C18"/>
    <w:multiLevelType w:val="hybridMultilevel"/>
    <w:tmpl w:val="2294E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82ABB"/>
    <w:multiLevelType w:val="hybridMultilevel"/>
    <w:tmpl w:val="EFB8E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6F076E"/>
    <w:multiLevelType w:val="hybridMultilevel"/>
    <w:tmpl w:val="62ACF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66B6D"/>
    <w:multiLevelType w:val="hybridMultilevel"/>
    <w:tmpl w:val="E4121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43452B"/>
    <w:multiLevelType w:val="multilevel"/>
    <w:tmpl w:val="40D44EA2"/>
    <w:styleLink w:val="CurrentList2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5DEB4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F74652"/>
    <w:multiLevelType w:val="hybridMultilevel"/>
    <w:tmpl w:val="A8FEB82C"/>
    <w:lvl w:ilvl="0" w:tplc="F5F8EAD8">
      <w:start w:val="1"/>
      <w:numFmt w:val="bullet"/>
      <w:pStyle w:val="Bullets"/>
      <w:lvlText w:val=""/>
      <w:lvlJc w:val="left"/>
      <w:pPr>
        <w:ind w:left="644" w:hanging="360"/>
      </w:pPr>
      <w:rPr>
        <w:rFonts w:ascii="Symbol" w:hAnsi="Symbol" w:hint="default"/>
        <w:color w:val="00EDC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902032">
    <w:abstractNumId w:val="25"/>
  </w:num>
  <w:num w:numId="2" w16cid:durableId="1837068616">
    <w:abstractNumId w:val="34"/>
  </w:num>
  <w:num w:numId="3" w16cid:durableId="320087008">
    <w:abstractNumId w:val="0"/>
  </w:num>
  <w:num w:numId="4" w16cid:durableId="1239711467">
    <w:abstractNumId w:val="33"/>
  </w:num>
  <w:num w:numId="5" w16cid:durableId="637420593">
    <w:abstractNumId w:val="28"/>
  </w:num>
  <w:num w:numId="6" w16cid:durableId="390689341">
    <w:abstractNumId w:val="6"/>
  </w:num>
  <w:num w:numId="7" w16cid:durableId="1064335569">
    <w:abstractNumId w:val="18"/>
  </w:num>
  <w:num w:numId="8" w16cid:durableId="725026568">
    <w:abstractNumId w:val="30"/>
  </w:num>
  <w:num w:numId="9" w16cid:durableId="509570132">
    <w:abstractNumId w:val="3"/>
  </w:num>
  <w:num w:numId="10" w16cid:durableId="362167918">
    <w:abstractNumId w:val="14"/>
  </w:num>
  <w:num w:numId="11" w16cid:durableId="1926524799">
    <w:abstractNumId w:val="9"/>
  </w:num>
  <w:num w:numId="12" w16cid:durableId="933321197">
    <w:abstractNumId w:val="10"/>
  </w:num>
  <w:num w:numId="13" w16cid:durableId="1805614666">
    <w:abstractNumId w:val="16"/>
  </w:num>
  <w:num w:numId="14" w16cid:durableId="1044479109">
    <w:abstractNumId w:val="15"/>
  </w:num>
  <w:num w:numId="15" w16cid:durableId="1831169595">
    <w:abstractNumId w:val="5"/>
  </w:num>
  <w:num w:numId="16" w16cid:durableId="479922838">
    <w:abstractNumId w:val="23"/>
  </w:num>
  <w:num w:numId="17" w16cid:durableId="2041280854">
    <w:abstractNumId w:val="11"/>
  </w:num>
  <w:num w:numId="18" w16cid:durableId="618031787">
    <w:abstractNumId w:val="31"/>
  </w:num>
  <w:num w:numId="19" w16cid:durableId="73402556">
    <w:abstractNumId w:val="21"/>
  </w:num>
  <w:num w:numId="20" w16cid:durableId="668405439">
    <w:abstractNumId w:val="24"/>
  </w:num>
  <w:num w:numId="21" w16cid:durableId="1573733051">
    <w:abstractNumId w:val="8"/>
  </w:num>
  <w:num w:numId="22" w16cid:durableId="1206794754">
    <w:abstractNumId w:val="7"/>
  </w:num>
  <w:num w:numId="23" w16cid:durableId="1291060072">
    <w:abstractNumId w:val="29"/>
  </w:num>
  <w:num w:numId="24" w16cid:durableId="2080519739">
    <w:abstractNumId w:val="13"/>
  </w:num>
  <w:num w:numId="25" w16cid:durableId="49813040">
    <w:abstractNumId w:val="32"/>
  </w:num>
  <w:num w:numId="26" w16cid:durableId="1357661445">
    <w:abstractNumId w:val="2"/>
  </w:num>
  <w:num w:numId="27" w16cid:durableId="1668244097">
    <w:abstractNumId w:val="19"/>
  </w:num>
  <w:num w:numId="28" w16cid:durableId="1675919033">
    <w:abstractNumId w:val="27"/>
  </w:num>
  <w:num w:numId="29" w16cid:durableId="1505129194">
    <w:abstractNumId w:val="22"/>
  </w:num>
  <w:num w:numId="30" w16cid:durableId="1707751682">
    <w:abstractNumId w:val="12"/>
  </w:num>
  <w:num w:numId="31" w16cid:durableId="856848130">
    <w:abstractNumId w:val="20"/>
  </w:num>
  <w:num w:numId="32" w16cid:durableId="316736179">
    <w:abstractNumId w:val="17"/>
  </w:num>
  <w:num w:numId="33" w16cid:durableId="1102803359">
    <w:abstractNumId w:val="4"/>
  </w:num>
  <w:num w:numId="34" w16cid:durableId="1577670427">
    <w:abstractNumId w:val="26"/>
  </w:num>
  <w:num w:numId="35" w16cid:durableId="165209815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2tTQzMjMwtDQxNLFQ0lEKTi0uzszPAykwtKgFAA6bu2ItAAAA"/>
  </w:docVars>
  <w:rsids>
    <w:rsidRoot w:val="008D4968"/>
    <w:rsid w:val="0000155C"/>
    <w:rsid w:val="00011816"/>
    <w:rsid w:val="00017213"/>
    <w:rsid w:val="00020BE1"/>
    <w:rsid w:val="00027735"/>
    <w:rsid w:val="00035BBC"/>
    <w:rsid w:val="00046E9E"/>
    <w:rsid w:val="00047DCE"/>
    <w:rsid w:val="000517D8"/>
    <w:rsid w:val="00051A1F"/>
    <w:rsid w:val="0005496F"/>
    <w:rsid w:val="0006301A"/>
    <w:rsid w:val="00067F1C"/>
    <w:rsid w:val="00070883"/>
    <w:rsid w:val="00076012"/>
    <w:rsid w:val="00077B5D"/>
    <w:rsid w:val="00080886"/>
    <w:rsid w:val="0008096B"/>
    <w:rsid w:val="00082FAA"/>
    <w:rsid w:val="0009586F"/>
    <w:rsid w:val="000A142D"/>
    <w:rsid w:val="000A1F4A"/>
    <w:rsid w:val="000B61C4"/>
    <w:rsid w:val="000B6479"/>
    <w:rsid w:val="000C08EC"/>
    <w:rsid w:val="000C5878"/>
    <w:rsid w:val="000C6189"/>
    <w:rsid w:val="000D2059"/>
    <w:rsid w:val="000E6915"/>
    <w:rsid w:val="000F4DF1"/>
    <w:rsid w:val="00104659"/>
    <w:rsid w:val="00110C57"/>
    <w:rsid w:val="00121734"/>
    <w:rsid w:val="00133198"/>
    <w:rsid w:val="00145CE4"/>
    <w:rsid w:val="00151031"/>
    <w:rsid w:val="001554B9"/>
    <w:rsid w:val="0015777E"/>
    <w:rsid w:val="00164D7A"/>
    <w:rsid w:val="00165DA2"/>
    <w:rsid w:val="00176F2D"/>
    <w:rsid w:val="001836E2"/>
    <w:rsid w:val="00185B06"/>
    <w:rsid w:val="0019171B"/>
    <w:rsid w:val="0019616A"/>
    <w:rsid w:val="001B0D23"/>
    <w:rsid w:val="001C08F3"/>
    <w:rsid w:val="001C0D53"/>
    <w:rsid w:val="001D31C0"/>
    <w:rsid w:val="001F11DC"/>
    <w:rsid w:val="001F5124"/>
    <w:rsid w:val="00203DD3"/>
    <w:rsid w:val="00205F5C"/>
    <w:rsid w:val="00213C66"/>
    <w:rsid w:val="00215B47"/>
    <w:rsid w:val="00217F2F"/>
    <w:rsid w:val="002210CD"/>
    <w:rsid w:val="00225913"/>
    <w:rsid w:val="00227CE6"/>
    <w:rsid w:val="00232F41"/>
    <w:rsid w:val="00235839"/>
    <w:rsid w:val="00235EA0"/>
    <w:rsid w:val="00245E96"/>
    <w:rsid w:val="002470B5"/>
    <w:rsid w:val="002543FB"/>
    <w:rsid w:val="00260407"/>
    <w:rsid w:val="0026602D"/>
    <w:rsid w:val="002825CB"/>
    <w:rsid w:val="00285315"/>
    <w:rsid w:val="002A2DB0"/>
    <w:rsid w:val="002B1DE3"/>
    <w:rsid w:val="002C203E"/>
    <w:rsid w:val="002C28C0"/>
    <w:rsid w:val="002D6CC5"/>
    <w:rsid w:val="002D6D4C"/>
    <w:rsid w:val="002E55A7"/>
    <w:rsid w:val="002E69BA"/>
    <w:rsid w:val="002E74AF"/>
    <w:rsid w:val="002F1ACE"/>
    <w:rsid w:val="002F1CB5"/>
    <w:rsid w:val="002F33C6"/>
    <w:rsid w:val="002F705D"/>
    <w:rsid w:val="00303EE0"/>
    <w:rsid w:val="00312661"/>
    <w:rsid w:val="00315B9A"/>
    <w:rsid w:val="00317061"/>
    <w:rsid w:val="003324A8"/>
    <w:rsid w:val="003357B3"/>
    <w:rsid w:val="0034483D"/>
    <w:rsid w:val="0035216B"/>
    <w:rsid w:val="003577CC"/>
    <w:rsid w:val="00363816"/>
    <w:rsid w:val="00364BD5"/>
    <w:rsid w:val="0036733D"/>
    <w:rsid w:val="0037500F"/>
    <w:rsid w:val="00375658"/>
    <w:rsid w:val="0037634F"/>
    <w:rsid w:val="00383AFE"/>
    <w:rsid w:val="0038437F"/>
    <w:rsid w:val="00394320"/>
    <w:rsid w:val="003A1E90"/>
    <w:rsid w:val="003A42F1"/>
    <w:rsid w:val="003C4078"/>
    <w:rsid w:val="003D1991"/>
    <w:rsid w:val="003D4B1C"/>
    <w:rsid w:val="003D5299"/>
    <w:rsid w:val="003E41DF"/>
    <w:rsid w:val="003E784B"/>
    <w:rsid w:val="003F7930"/>
    <w:rsid w:val="0040394D"/>
    <w:rsid w:val="004164E8"/>
    <w:rsid w:val="0041722E"/>
    <w:rsid w:val="00426133"/>
    <w:rsid w:val="00427050"/>
    <w:rsid w:val="00436649"/>
    <w:rsid w:val="004373EF"/>
    <w:rsid w:val="00442728"/>
    <w:rsid w:val="00446675"/>
    <w:rsid w:val="00451643"/>
    <w:rsid w:val="00451902"/>
    <w:rsid w:val="004637A8"/>
    <w:rsid w:val="00465F00"/>
    <w:rsid w:val="00472F85"/>
    <w:rsid w:val="00473AB0"/>
    <w:rsid w:val="00475DF5"/>
    <w:rsid w:val="004813CE"/>
    <w:rsid w:val="00481446"/>
    <w:rsid w:val="004828E6"/>
    <w:rsid w:val="004834EB"/>
    <w:rsid w:val="004854C2"/>
    <w:rsid w:val="00497EC7"/>
    <w:rsid w:val="004B4049"/>
    <w:rsid w:val="004B7E80"/>
    <w:rsid w:val="004C1126"/>
    <w:rsid w:val="004D519D"/>
    <w:rsid w:val="004E4C8C"/>
    <w:rsid w:val="004F4C5C"/>
    <w:rsid w:val="00501B09"/>
    <w:rsid w:val="00502B83"/>
    <w:rsid w:val="005031F7"/>
    <w:rsid w:val="005038EF"/>
    <w:rsid w:val="005121BD"/>
    <w:rsid w:val="005137CD"/>
    <w:rsid w:val="005310BE"/>
    <w:rsid w:val="00536F41"/>
    <w:rsid w:val="00544FAB"/>
    <w:rsid w:val="00553817"/>
    <w:rsid w:val="00554EA3"/>
    <w:rsid w:val="00561609"/>
    <w:rsid w:val="00561949"/>
    <w:rsid w:val="0056484E"/>
    <w:rsid w:val="005678CF"/>
    <w:rsid w:val="00571086"/>
    <w:rsid w:val="005722FD"/>
    <w:rsid w:val="00584276"/>
    <w:rsid w:val="005A0B17"/>
    <w:rsid w:val="005A1538"/>
    <w:rsid w:val="005A378D"/>
    <w:rsid w:val="005A6948"/>
    <w:rsid w:val="005B3E18"/>
    <w:rsid w:val="005B740E"/>
    <w:rsid w:val="005C3CE1"/>
    <w:rsid w:val="005D16E4"/>
    <w:rsid w:val="005D7445"/>
    <w:rsid w:val="005E3311"/>
    <w:rsid w:val="005E7EE8"/>
    <w:rsid w:val="005F08D9"/>
    <w:rsid w:val="005F56F7"/>
    <w:rsid w:val="005F5A16"/>
    <w:rsid w:val="0060079C"/>
    <w:rsid w:val="00601DC7"/>
    <w:rsid w:val="00603294"/>
    <w:rsid w:val="00605C50"/>
    <w:rsid w:val="006070BB"/>
    <w:rsid w:val="006123CA"/>
    <w:rsid w:val="00615448"/>
    <w:rsid w:val="00617008"/>
    <w:rsid w:val="00620D04"/>
    <w:rsid w:val="00622545"/>
    <w:rsid w:val="00627638"/>
    <w:rsid w:val="00650C95"/>
    <w:rsid w:val="00653E80"/>
    <w:rsid w:val="00656E03"/>
    <w:rsid w:val="006724D0"/>
    <w:rsid w:val="0067796C"/>
    <w:rsid w:val="00685A46"/>
    <w:rsid w:val="006A0CBC"/>
    <w:rsid w:val="006A520C"/>
    <w:rsid w:val="006A5C14"/>
    <w:rsid w:val="006B5907"/>
    <w:rsid w:val="006B7996"/>
    <w:rsid w:val="006C21EC"/>
    <w:rsid w:val="006C6B5B"/>
    <w:rsid w:val="006D7CAB"/>
    <w:rsid w:val="006E088E"/>
    <w:rsid w:val="006E2914"/>
    <w:rsid w:val="006E564A"/>
    <w:rsid w:val="00701967"/>
    <w:rsid w:val="00733287"/>
    <w:rsid w:val="0075029B"/>
    <w:rsid w:val="007542A5"/>
    <w:rsid w:val="00755B8E"/>
    <w:rsid w:val="007706EE"/>
    <w:rsid w:val="00770A35"/>
    <w:rsid w:val="00770AAF"/>
    <w:rsid w:val="00776B7B"/>
    <w:rsid w:val="0078208B"/>
    <w:rsid w:val="00783AEF"/>
    <w:rsid w:val="007851AD"/>
    <w:rsid w:val="00787C67"/>
    <w:rsid w:val="00795FD8"/>
    <w:rsid w:val="007C205F"/>
    <w:rsid w:val="007C209D"/>
    <w:rsid w:val="007C7E4D"/>
    <w:rsid w:val="007D4085"/>
    <w:rsid w:val="007E31DD"/>
    <w:rsid w:val="007E4EA9"/>
    <w:rsid w:val="007F10DC"/>
    <w:rsid w:val="007F1794"/>
    <w:rsid w:val="007F551D"/>
    <w:rsid w:val="0080369F"/>
    <w:rsid w:val="0080640F"/>
    <w:rsid w:val="00807A2C"/>
    <w:rsid w:val="00812A54"/>
    <w:rsid w:val="00813AF2"/>
    <w:rsid w:val="008149AE"/>
    <w:rsid w:val="00826E69"/>
    <w:rsid w:val="00831824"/>
    <w:rsid w:val="00835CCA"/>
    <w:rsid w:val="00837752"/>
    <w:rsid w:val="00843557"/>
    <w:rsid w:val="00844B67"/>
    <w:rsid w:val="00845F30"/>
    <w:rsid w:val="00847A91"/>
    <w:rsid w:val="00851BF4"/>
    <w:rsid w:val="008560D5"/>
    <w:rsid w:val="008570E7"/>
    <w:rsid w:val="008577DF"/>
    <w:rsid w:val="00862695"/>
    <w:rsid w:val="00864175"/>
    <w:rsid w:val="008648B3"/>
    <w:rsid w:val="00867E3B"/>
    <w:rsid w:val="00873437"/>
    <w:rsid w:val="00875C9A"/>
    <w:rsid w:val="00877D3B"/>
    <w:rsid w:val="00881F98"/>
    <w:rsid w:val="00882DAB"/>
    <w:rsid w:val="0089016C"/>
    <w:rsid w:val="00895E87"/>
    <w:rsid w:val="008A1B3E"/>
    <w:rsid w:val="008A550E"/>
    <w:rsid w:val="008B36A3"/>
    <w:rsid w:val="008B71D7"/>
    <w:rsid w:val="008C0A52"/>
    <w:rsid w:val="008C3491"/>
    <w:rsid w:val="008D4968"/>
    <w:rsid w:val="008D5B29"/>
    <w:rsid w:val="008F0F5E"/>
    <w:rsid w:val="008F62F1"/>
    <w:rsid w:val="008F761A"/>
    <w:rsid w:val="0090064B"/>
    <w:rsid w:val="009070E0"/>
    <w:rsid w:val="00910738"/>
    <w:rsid w:val="009156E4"/>
    <w:rsid w:val="00917A33"/>
    <w:rsid w:val="0092382B"/>
    <w:rsid w:val="00931784"/>
    <w:rsid w:val="0093218F"/>
    <w:rsid w:val="00932313"/>
    <w:rsid w:val="009369FE"/>
    <w:rsid w:val="00936E3E"/>
    <w:rsid w:val="0093766D"/>
    <w:rsid w:val="0094615A"/>
    <w:rsid w:val="009502FB"/>
    <w:rsid w:val="009516E8"/>
    <w:rsid w:val="00951B27"/>
    <w:rsid w:val="009647ED"/>
    <w:rsid w:val="00967FAF"/>
    <w:rsid w:val="00970730"/>
    <w:rsid w:val="00986455"/>
    <w:rsid w:val="00986A3B"/>
    <w:rsid w:val="009A4295"/>
    <w:rsid w:val="009A4BE4"/>
    <w:rsid w:val="009A730A"/>
    <w:rsid w:val="009C4103"/>
    <w:rsid w:val="009C43B3"/>
    <w:rsid w:val="009D1DFE"/>
    <w:rsid w:val="009D2C69"/>
    <w:rsid w:val="009D51D8"/>
    <w:rsid w:val="009D6BDE"/>
    <w:rsid w:val="009E0C04"/>
    <w:rsid w:val="009E36EC"/>
    <w:rsid w:val="009E6D10"/>
    <w:rsid w:val="009E7694"/>
    <w:rsid w:val="009F116A"/>
    <w:rsid w:val="00A10B63"/>
    <w:rsid w:val="00A2055E"/>
    <w:rsid w:val="00A25444"/>
    <w:rsid w:val="00A26FD7"/>
    <w:rsid w:val="00A305E6"/>
    <w:rsid w:val="00A34845"/>
    <w:rsid w:val="00A43391"/>
    <w:rsid w:val="00A50085"/>
    <w:rsid w:val="00A5459D"/>
    <w:rsid w:val="00A57172"/>
    <w:rsid w:val="00A703F7"/>
    <w:rsid w:val="00A7112C"/>
    <w:rsid w:val="00A739CD"/>
    <w:rsid w:val="00A80D28"/>
    <w:rsid w:val="00A87A0E"/>
    <w:rsid w:val="00AA1276"/>
    <w:rsid w:val="00AA2475"/>
    <w:rsid w:val="00AA6BA3"/>
    <w:rsid w:val="00AB3C3F"/>
    <w:rsid w:val="00AB7994"/>
    <w:rsid w:val="00AB7EBA"/>
    <w:rsid w:val="00AC396E"/>
    <w:rsid w:val="00AE3764"/>
    <w:rsid w:val="00AE68C6"/>
    <w:rsid w:val="00AF06B8"/>
    <w:rsid w:val="00AF3893"/>
    <w:rsid w:val="00AF3A1D"/>
    <w:rsid w:val="00AF5538"/>
    <w:rsid w:val="00B00B32"/>
    <w:rsid w:val="00B02AFE"/>
    <w:rsid w:val="00B034AC"/>
    <w:rsid w:val="00B04D45"/>
    <w:rsid w:val="00B11ADF"/>
    <w:rsid w:val="00B11B83"/>
    <w:rsid w:val="00B11EE2"/>
    <w:rsid w:val="00B1509F"/>
    <w:rsid w:val="00B17BD8"/>
    <w:rsid w:val="00B22E43"/>
    <w:rsid w:val="00B403A9"/>
    <w:rsid w:val="00B42BEE"/>
    <w:rsid w:val="00B519E3"/>
    <w:rsid w:val="00B628AA"/>
    <w:rsid w:val="00B64839"/>
    <w:rsid w:val="00B72A93"/>
    <w:rsid w:val="00B77392"/>
    <w:rsid w:val="00B84374"/>
    <w:rsid w:val="00B976F6"/>
    <w:rsid w:val="00BA17E6"/>
    <w:rsid w:val="00BB1D80"/>
    <w:rsid w:val="00BC1E23"/>
    <w:rsid w:val="00BC6119"/>
    <w:rsid w:val="00BC7DD0"/>
    <w:rsid w:val="00BD007A"/>
    <w:rsid w:val="00BD0707"/>
    <w:rsid w:val="00BD665E"/>
    <w:rsid w:val="00BD7086"/>
    <w:rsid w:val="00BE1282"/>
    <w:rsid w:val="00BE5FFD"/>
    <w:rsid w:val="00BF57DA"/>
    <w:rsid w:val="00BF6D6C"/>
    <w:rsid w:val="00C06842"/>
    <w:rsid w:val="00C12AFB"/>
    <w:rsid w:val="00C16DF7"/>
    <w:rsid w:val="00C23FC7"/>
    <w:rsid w:val="00C25492"/>
    <w:rsid w:val="00C337B4"/>
    <w:rsid w:val="00C3633D"/>
    <w:rsid w:val="00C43A72"/>
    <w:rsid w:val="00C4513E"/>
    <w:rsid w:val="00C458B2"/>
    <w:rsid w:val="00C506AF"/>
    <w:rsid w:val="00C51943"/>
    <w:rsid w:val="00C53DC5"/>
    <w:rsid w:val="00C54A00"/>
    <w:rsid w:val="00C6004C"/>
    <w:rsid w:val="00C6138E"/>
    <w:rsid w:val="00C64093"/>
    <w:rsid w:val="00C651BD"/>
    <w:rsid w:val="00C660EF"/>
    <w:rsid w:val="00C810BC"/>
    <w:rsid w:val="00C81205"/>
    <w:rsid w:val="00C848E8"/>
    <w:rsid w:val="00CA110A"/>
    <w:rsid w:val="00CA17D9"/>
    <w:rsid w:val="00CA1B1F"/>
    <w:rsid w:val="00CA59B5"/>
    <w:rsid w:val="00CA7F7E"/>
    <w:rsid w:val="00CB1D29"/>
    <w:rsid w:val="00CB2DCE"/>
    <w:rsid w:val="00CB7C6B"/>
    <w:rsid w:val="00CC1D31"/>
    <w:rsid w:val="00CD3395"/>
    <w:rsid w:val="00CD430F"/>
    <w:rsid w:val="00CE1F30"/>
    <w:rsid w:val="00CF43AB"/>
    <w:rsid w:val="00D021CE"/>
    <w:rsid w:val="00D23355"/>
    <w:rsid w:val="00D26C7B"/>
    <w:rsid w:val="00D3400D"/>
    <w:rsid w:val="00D43431"/>
    <w:rsid w:val="00D445B4"/>
    <w:rsid w:val="00D55825"/>
    <w:rsid w:val="00D75E99"/>
    <w:rsid w:val="00D774D7"/>
    <w:rsid w:val="00D822B0"/>
    <w:rsid w:val="00D91DFD"/>
    <w:rsid w:val="00D93D4B"/>
    <w:rsid w:val="00D97CE8"/>
    <w:rsid w:val="00DA0133"/>
    <w:rsid w:val="00DB06DC"/>
    <w:rsid w:val="00DD2531"/>
    <w:rsid w:val="00DD703D"/>
    <w:rsid w:val="00DE15A0"/>
    <w:rsid w:val="00DE1CA9"/>
    <w:rsid w:val="00DE2BAB"/>
    <w:rsid w:val="00DE61EA"/>
    <w:rsid w:val="00DF3FC6"/>
    <w:rsid w:val="00E157C0"/>
    <w:rsid w:val="00E21909"/>
    <w:rsid w:val="00E22340"/>
    <w:rsid w:val="00E30BD4"/>
    <w:rsid w:val="00E32513"/>
    <w:rsid w:val="00E32E55"/>
    <w:rsid w:val="00E35590"/>
    <w:rsid w:val="00E35E59"/>
    <w:rsid w:val="00E40AAD"/>
    <w:rsid w:val="00E41E05"/>
    <w:rsid w:val="00E42964"/>
    <w:rsid w:val="00E45D86"/>
    <w:rsid w:val="00E578D0"/>
    <w:rsid w:val="00E66020"/>
    <w:rsid w:val="00E70579"/>
    <w:rsid w:val="00E74158"/>
    <w:rsid w:val="00E77932"/>
    <w:rsid w:val="00E77DD8"/>
    <w:rsid w:val="00E95860"/>
    <w:rsid w:val="00EA0946"/>
    <w:rsid w:val="00EA76CC"/>
    <w:rsid w:val="00EB55B3"/>
    <w:rsid w:val="00EB78D6"/>
    <w:rsid w:val="00EC1700"/>
    <w:rsid w:val="00EC573A"/>
    <w:rsid w:val="00ED25DC"/>
    <w:rsid w:val="00EE0F1C"/>
    <w:rsid w:val="00EE65BE"/>
    <w:rsid w:val="00EF36FA"/>
    <w:rsid w:val="00EF45C2"/>
    <w:rsid w:val="00EF664E"/>
    <w:rsid w:val="00F0197B"/>
    <w:rsid w:val="00F071E0"/>
    <w:rsid w:val="00F0765D"/>
    <w:rsid w:val="00F150DD"/>
    <w:rsid w:val="00F171C9"/>
    <w:rsid w:val="00F22185"/>
    <w:rsid w:val="00F253E8"/>
    <w:rsid w:val="00F32909"/>
    <w:rsid w:val="00F345A8"/>
    <w:rsid w:val="00F360B1"/>
    <w:rsid w:val="00F43975"/>
    <w:rsid w:val="00F52796"/>
    <w:rsid w:val="00F52CC4"/>
    <w:rsid w:val="00F54E24"/>
    <w:rsid w:val="00F672D0"/>
    <w:rsid w:val="00F75C5B"/>
    <w:rsid w:val="00F82CE5"/>
    <w:rsid w:val="00F92074"/>
    <w:rsid w:val="00F93B39"/>
    <w:rsid w:val="00F95076"/>
    <w:rsid w:val="00F96645"/>
    <w:rsid w:val="00FA797C"/>
    <w:rsid w:val="00FB4D37"/>
    <w:rsid w:val="00FB7C7E"/>
    <w:rsid w:val="00FC1E60"/>
    <w:rsid w:val="00FC3A7B"/>
    <w:rsid w:val="00FD3F0E"/>
    <w:rsid w:val="00FD6C05"/>
    <w:rsid w:val="00FE3F22"/>
    <w:rsid w:val="00FE497F"/>
    <w:rsid w:val="00FE54B2"/>
    <w:rsid w:val="00FE58D2"/>
    <w:rsid w:val="00FE60EE"/>
    <w:rsid w:val="00FF27CD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4DF51D"/>
  <w15:chartTrackingRefBased/>
  <w15:docId w15:val="{610DC6D7-4CFC-4CF2-B3D7-F553529D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B09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F553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bCs/>
      <w:color w:val="230859" w:themeColor="text2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54B9"/>
    <w:pPr>
      <w:keepNext/>
      <w:keepLines/>
      <w:spacing w:before="480" w:after="240"/>
      <w:outlineLvl w:val="1"/>
    </w:pPr>
    <w:rPr>
      <w:rFonts w:asciiTheme="majorHAnsi" w:eastAsiaTheme="majorEastAsia" w:hAnsiTheme="majorHAnsi" w:cstheme="majorBidi"/>
      <w:b/>
      <w:bCs/>
      <w:color w:val="230859" w:themeColor="text2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54B9"/>
    <w:pPr>
      <w:keepNext/>
      <w:keepLines/>
      <w:spacing w:before="480"/>
      <w:outlineLvl w:val="2"/>
    </w:pPr>
    <w:rPr>
      <w:rFonts w:asciiTheme="majorHAnsi" w:eastAsiaTheme="majorEastAsia" w:hAnsiTheme="majorHAnsi" w:cstheme="majorBidi"/>
      <w:b/>
      <w:bCs/>
      <w:color w:val="230859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7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30859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Table-Title">
    <w:name w:val="Header Table - Title"/>
    <w:basedOn w:val="NoSpacing"/>
    <w:autoRedefine/>
    <w:qFormat/>
    <w:rsid w:val="00783AEF"/>
    <w:pPr>
      <w:jc w:val="center"/>
    </w:pPr>
    <w:rPr>
      <w:rFonts w:eastAsia="Times New Roman" w:cs="Arial (Body)"/>
      <w:b/>
      <w:bCs/>
      <w:caps/>
      <w:color w:val="230859" w:themeColor="text2"/>
      <w:szCs w:val="21"/>
      <w:lang w:val="en-US"/>
    </w:rPr>
  </w:style>
  <w:style w:type="paragraph" w:styleId="NoSpacing">
    <w:name w:val="No Spacing"/>
    <w:uiPriority w:val="1"/>
    <w:qFormat/>
    <w:rsid w:val="009D6BDE"/>
  </w:style>
  <w:style w:type="paragraph" w:customStyle="1" w:styleId="HeaderTable">
    <w:name w:val="Header Table"/>
    <w:basedOn w:val="NoSpacing"/>
    <w:autoRedefine/>
    <w:qFormat/>
    <w:rsid w:val="009D6BDE"/>
    <w:rPr>
      <w:rFonts w:eastAsia="Times New Roman" w:cs="Arial (Body)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A1B3E"/>
    <w:pPr>
      <w:spacing w:before="120" w:after="480"/>
      <w:ind w:right="1134"/>
      <w:contextualSpacing/>
    </w:pPr>
    <w:rPr>
      <w:rFonts w:asciiTheme="majorHAnsi" w:eastAsiaTheme="majorEastAsia" w:hAnsiTheme="majorHAnsi" w:cstheme="majorBidi"/>
      <w:b/>
      <w:bCs/>
      <w:color w:val="230859" w:themeColor="text2"/>
      <w:spacing w:val="-10"/>
      <w:kern w:val="28"/>
      <w:sz w:val="112"/>
      <w:szCs w:val="112"/>
    </w:rPr>
  </w:style>
  <w:style w:type="character" w:customStyle="1" w:styleId="TitleChar">
    <w:name w:val="Title Char"/>
    <w:basedOn w:val="DefaultParagraphFont"/>
    <w:link w:val="Title"/>
    <w:uiPriority w:val="10"/>
    <w:rsid w:val="008A1B3E"/>
    <w:rPr>
      <w:rFonts w:asciiTheme="majorHAnsi" w:eastAsiaTheme="majorEastAsia" w:hAnsiTheme="majorHAnsi" w:cstheme="majorBidi"/>
      <w:b/>
      <w:bCs/>
      <w:color w:val="230859" w:themeColor="text2"/>
      <w:spacing w:val="-10"/>
      <w:kern w:val="28"/>
      <w:sz w:val="112"/>
      <w:szCs w:val="112"/>
    </w:rPr>
  </w:style>
  <w:style w:type="character" w:customStyle="1" w:styleId="Heading1Char">
    <w:name w:val="Heading 1 Char"/>
    <w:basedOn w:val="DefaultParagraphFont"/>
    <w:link w:val="Heading1"/>
    <w:uiPriority w:val="9"/>
    <w:rsid w:val="00AF5538"/>
    <w:rPr>
      <w:rFonts w:asciiTheme="majorHAnsi" w:eastAsiaTheme="majorEastAsia" w:hAnsiTheme="majorHAnsi" w:cstheme="majorBidi"/>
      <w:b/>
      <w:bCs/>
      <w:color w:val="230859" w:themeColor="text2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554B9"/>
    <w:rPr>
      <w:rFonts w:asciiTheme="majorHAnsi" w:eastAsiaTheme="majorEastAsia" w:hAnsiTheme="majorHAnsi" w:cstheme="majorBidi"/>
      <w:b/>
      <w:bCs/>
      <w:color w:val="230859" w:themeColor="text2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1554B9"/>
    <w:rPr>
      <w:rFonts w:asciiTheme="majorHAnsi" w:eastAsiaTheme="majorEastAsia" w:hAnsiTheme="majorHAnsi" w:cstheme="majorBidi"/>
      <w:b/>
      <w:bCs/>
      <w:color w:val="230859" w:themeColor="text2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83A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AFE"/>
  </w:style>
  <w:style w:type="paragraph" w:styleId="Footer">
    <w:name w:val="footer"/>
    <w:basedOn w:val="Normal"/>
    <w:link w:val="FooterChar"/>
    <w:uiPriority w:val="99"/>
    <w:unhideWhenUsed/>
    <w:rsid w:val="00383A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AFE"/>
  </w:style>
  <w:style w:type="paragraph" w:styleId="ListParagraph">
    <w:name w:val="List Paragraph"/>
    <w:basedOn w:val="Normal"/>
    <w:uiPriority w:val="34"/>
    <w:qFormat/>
    <w:rsid w:val="00501B09"/>
    <w:pPr>
      <w:ind w:left="720"/>
      <w:contextualSpacing/>
    </w:pPr>
  </w:style>
  <w:style w:type="paragraph" w:customStyle="1" w:styleId="Quotation">
    <w:name w:val="Quotation"/>
    <w:basedOn w:val="Normal"/>
    <w:next w:val="Normal"/>
    <w:qFormat/>
    <w:rsid w:val="007D4085"/>
    <w:pPr>
      <w:ind w:left="851" w:right="851"/>
    </w:pPr>
    <w:rPr>
      <w:color w:val="230859" w:themeColor="text2"/>
    </w:rPr>
  </w:style>
  <w:style w:type="paragraph" w:customStyle="1" w:styleId="NumberedList">
    <w:name w:val="Numbered List"/>
    <w:basedOn w:val="ListParagraph"/>
    <w:qFormat/>
    <w:rsid w:val="00C848E8"/>
    <w:pPr>
      <w:numPr>
        <w:numId w:val="1"/>
      </w:numPr>
      <w:contextualSpacing w:val="0"/>
    </w:pPr>
  </w:style>
  <w:style w:type="paragraph" w:customStyle="1" w:styleId="Bullets">
    <w:name w:val="Bullets"/>
    <w:basedOn w:val="ListParagraph"/>
    <w:qFormat/>
    <w:rsid w:val="00C848E8"/>
    <w:pPr>
      <w:numPr>
        <w:numId w:val="2"/>
      </w:numPr>
      <w:contextualSpacing w:val="0"/>
    </w:pPr>
  </w:style>
  <w:style w:type="paragraph" w:customStyle="1" w:styleId="Sub-bullets">
    <w:name w:val="Sub-bullets"/>
    <w:basedOn w:val="Bullets"/>
    <w:qFormat/>
    <w:rsid w:val="00C848E8"/>
    <w:pPr>
      <w:numPr>
        <w:numId w:val="5"/>
      </w:numPr>
    </w:pPr>
  </w:style>
  <w:style w:type="numbering" w:customStyle="1" w:styleId="CurrentList1">
    <w:name w:val="Current List1"/>
    <w:uiPriority w:val="99"/>
    <w:rsid w:val="007E31DD"/>
    <w:pPr>
      <w:numPr>
        <w:numId w:val="3"/>
      </w:numPr>
    </w:pPr>
  </w:style>
  <w:style w:type="table" w:styleId="TableGrid">
    <w:name w:val="Table Grid"/>
    <w:basedOn w:val="TableNormal"/>
    <w:uiPriority w:val="39"/>
    <w:rsid w:val="00F52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2">
    <w:name w:val="Current List2"/>
    <w:uiPriority w:val="99"/>
    <w:rsid w:val="00C848E8"/>
    <w:pPr>
      <w:numPr>
        <w:numId w:val="4"/>
      </w:numPr>
    </w:pPr>
  </w:style>
  <w:style w:type="table" w:styleId="GridTable1Light-Accent1">
    <w:name w:val="Grid Table 1 Light Accent 1"/>
    <w:basedOn w:val="TableNormal"/>
    <w:uiPriority w:val="46"/>
    <w:rsid w:val="00F52796"/>
    <w:tblPr>
      <w:tblStyleRowBandSize w:val="1"/>
      <w:tblStyleColBandSize w:val="1"/>
      <w:tblBorders>
        <w:top w:val="single" w:sz="4" w:space="0" w:color="BEF7B7" w:themeColor="accent1" w:themeTint="66"/>
        <w:left w:val="single" w:sz="4" w:space="0" w:color="BEF7B7" w:themeColor="accent1" w:themeTint="66"/>
        <w:bottom w:val="single" w:sz="4" w:space="0" w:color="BEF7B7" w:themeColor="accent1" w:themeTint="66"/>
        <w:right w:val="single" w:sz="4" w:space="0" w:color="BEF7B7" w:themeColor="accent1" w:themeTint="66"/>
        <w:insideH w:val="single" w:sz="4" w:space="0" w:color="BEF7B7" w:themeColor="accent1" w:themeTint="66"/>
        <w:insideV w:val="single" w:sz="4" w:space="0" w:color="BEF7B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DF39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F39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ageNumber">
    <w:name w:val="page number"/>
    <w:basedOn w:val="DefaultParagraphFont"/>
    <w:uiPriority w:val="99"/>
    <w:semiHidden/>
    <w:unhideWhenUsed/>
    <w:rsid w:val="006A5C14"/>
  </w:style>
  <w:style w:type="paragraph" w:styleId="Subtitle">
    <w:name w:val="Subtitle"/>
    <w:basedOn w:val="Normal"/>
    <w:next w:val="Normal"/>
    <w:link w:val="SubtitleChar"/>
    <w:uiPriority w:val="11"/>
    <w:qFormat/>
    <w:rsid w:val="001C08F3"/>
    <w:pPr>
      <w:framePr w:hSpace="180" w:wrap="around" w:vAnchor="text" w:hAnchor="text" w:y="1800"/>
      <w:numPr>
        <w:ilvl w:val="1"/>
      </w:numPr>
      <w:spacing w:after="0"/>
    </w:pPr>
    <w:rPr>
      <w:rFonts w:eastAsiaTheme="minorEastAsia" w:cs="Times New Roman (Body CS)"/>
      <w:color w:val="FFFFFF" w:themeColor="background1"/>
      <w:sz w:val="42"/>
      <w:szCs w:val="42"/>
    </w:rPr>
  </w:style>
  <w:style w:type="character" w:customStyle="1" w:styleId="SubtitleChar">
    <w:name w:val="Subtitle Char"/>
    <w:basedOn w:val="DefaultParagraphFont"/>
    <w:link w:val="Subtitle"/>
    <w:uiPriority w:val="11"/>
    <w:rsid w:val="001C08F3"/>
    <w:rPr>
      <w:rFonts w:eastAsiaTheme="minorEastAsia" w:cs="Times New Roman (Body CS)"/>
      <w:color w:val="FFFFFF" w:themeColor="background1"/>
      <w:sz w:val="42"/>
      <w:szCs w:val="42"/>
    </w:rPr>
  </w:style>
  <w:style w:type="table" w:styleId="TableGridLight">
    <w:name w:val="Grid Table Light"/>
    <w:basedOn w:val="TableNormal"/>
    <w:uiPriority w:val="40"/>
    <w:rsid w:val="00BB1D8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rogramme">
    <w:name w:val="Programme"/>
    <w:aliases w:val="department or subject"/>
    <w:qFormat/>
    <w:rsid w:val="008A1B3E"/>
    <w:pPr>
      <w:ind w:right="1134"/>
    </w:pPr>
    <w:rPr>
      <w:rFonts w:asciiTheme="majorHAnsi" w:eastAsiaTheme="majorEastAsia" w:hAnsiTheme="majorHAnsi" w:cstheme="majorBidi"/>
      <w:b/>
      <w:bCs/>
      <w:color w:val="230859" w:themeColor="text2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C06842"/>
    <w:rPr>
      <w:color w:val="3444D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68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6842"/>
    <w:rPr>
      <w:color w:val="00953B" w:themeColor="followedHyperlink"/>
      <w:u w:val="single"/>
    </w:rPr>
  </w:style>
  <w:style w:type="paragraph" w:customStyle="1" w:styleId="Normal-LineSpacing15">
    <w:name w:val="Normal - Line Spacing 1.5"/>
    <w:basedOn w:val="Normal"/>
    <w:qFormat/>
    <w:rsid w:val="00603294"/>
    <w:pPr>
      <w:spacing w:line="36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37752"/>
    <w:rPr>
      <w:rFonts w:asciiTheme="majorHAnsi" w:eastAsiaTheme="majorEastAsia" w:hAnsiTheme="majorHAnsi" w:cstheme="majorBidi"/>
      <w:i/>
      <w:iCs/>
      <w:color w:val="230859" w:themeColor="text2"/>
    </w:rPr>
  </w:style>
  <w:style w:type="paragraph" w:styleId="TOC1">
    <w:name w:val="toc 1"/>
    <w:basedOn w:val="Normal"/>
    <w:next w:val="Normal"/>
    <w:autoRedefine/>
    <w:uiPriority w:val="39"/>
    <w:unhideWhenUsed/>
    <w:rsid w:val="0094615A"/>
    <w:pPr>
      <w:spacing w:before="240"/>
    </w:pPr>
    <w:rPr>
      <w:rFonts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94615A"/>
    <w:pPr>
      <w:spacing w:before="120" w:after="0"/>
      <w:ind w:left="240"/>
    </w:pPr>
    <w:rPr>
      <w:rFonts w:cstheme="minorHAnsi"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94615A"/>
    <w:pPr>
      <w:spacing w:after="0"/>
      <w:ind w:left="480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4615A"/>
    <w:pPr>
      <w:spacing w:after="0"/>
      <w:ind w:left="72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4615A"/>
    <w:pPr>
      <w:spacing w:after="0"/>
      <w:ind w:left="96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4615A"/>
    <w:pPr>
      <w:spacing w:after="0"/>
      <w:ind w:left="120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4615A"/>
    <w:pPr>
      <w:spacing w:after="0"/>
      <w:ind w:left="144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4615A"/>
    <w:pPr>
      <w:spacing w:after="0"/>
      <w:ind w:left="168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836E2"/>
    <w:pPr>
      <w:spacing w:after="0"/>
      <w:ind w:left="1920"/>
    </w:pPr>
    <w:rPr>
      <w:rFonts w:cstheme="minorHAnsi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C1E60"/>
    <w:pPr>
      <w:spacing w:before="480" w:after="0" w:line="276" w:lineRule="auto"/>
      <w:outlineLvl w:val="9"/>
    </w:pPr>
    <w:rPr>
      <w:sz w:val="44"/>
      <w:szCs w:val="28"/>
      <w:lang w:val="en-US"/>
    </w:rPr>
  </w:style>
  <w:style w:type="paragraph" w:styleId="Revision">
    <w:name w:val="Revision"/>
    <w:hidden/>
    <w:uiPriority w:val="99"/>
    <w:semiHidden/>
    <w:rsid w:val="002543FB"/>
  </w:style>
  <w:style w:type="paragraph" w:styleId="FootnoteText">
    <w:name w:val="footnote text"/>
    <w:basedOn w:val="Normal"/>
    <w:link w:val="FootnoteTextChar"/>
    <w:uiPriority w:val="99"/>
    <w:semiHidden/>
    <w:unhideWhenUsed/>
    <w:rsid w:val="005F56F7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56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56F7"/>
    <w:rPr>
      <w:vertAlign w:val="superscript"/>
    </w:rPr>
  </w:style>
  <w:style w:type="table" w:styleId="PlainTable1">
    <w:name w:val="Plain Table 1"/>
    <w:basedOn w:val="TableNormal"/>
    <w:uiPriority w:val="41"/>
    <w:rsid w:val="007C209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145CE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145CE4"/>
    <w:rPr>
      <w:b/>
      <w:bCs/>
    </w:rPr>
  </w:style>
  <w:style w:type="character" w:styleId="Emphasis">
    <w:name w:val="Emphasis"/>
    <w:basedOn w:val="DefaultParagraphFont"/>
    <w:uiPriority w:val="20"/>
    <w:qFormat/>
    <w:rsid w:val="00145CE4"/>
    <w:rPr>
      <w:i/>
      <w:iCs/>
    </w:rPr>
  </w:style>
  <w:style w:type="table" w:styleId="GridTable1Light">
    <w:name w:val="Grid Table 1 Light"/>
    <w:basedOn w:val="TableNormal"/>
    <w:uiPriority w:val="46"/>
    <w:rsid w:val="00F93B3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7E4EA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PlaceholderText">
    <w:name w:val="Placeholder Text"/>
    <w:basedOn w:val="DefaultParagraphFont"/>
    <w:uiPriority w:val="99"/>
    <w:semiHidden/>
    <w:rsid w:val="00EB5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1160">
          <w:marLeft w:val="979"/>
          <w:marRight w:val="396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6405">
          <w:marLeft w:val="979"/>
          <w:marRight w:val="4061"/>
          <w:marTop w:val="18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8626">
          <w:marLeft w:val="979"/>
          <w:marRight w:val="4493"/>
          <w:marTop w:val="15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4729">
          <w:marLeft w:val="907"/>
          <w:marRight w:val="446"/>
          <w:marTop w:val="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718">
          <w:marLeft w:val="907"/>
          <w:marRight w:val="835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1681">
          <w:marLeft w:val="90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460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9784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8976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4894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6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3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6125">
          <w:marLeft w:val="907"/>
          <w:marRight w:val="0"/>
          <w:marTop w:val="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1748">
          <w:marLeft w:val="90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7424">
          <w:marLeft w:val="907"/>
          <w:marRight w:val="4982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3923">
          <w:marLeft w:val="907"/>
          <w:marRight w:val="821"/>
          <w:marTop w:val="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2970">
          <w:marLeft w:val="907"/>
          <w:marRight w:val="0"/>
          <w:marTop w:val="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24">
          <w:marLeft w:val="90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1578">
          <w:marLeft w:val="907"/>
          <w:marRight w:val="0"/>
          <w:marTop w:val="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6317">
          <w:marLeft w:val="90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0835">
          <w:marLeft w:val="90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1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09984">
          <w:marLeft w:val="907"/>
          <w:marRight w:val="30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3878">
          <w:marLeft w:val="907"/>
          <w:marRight w:val="3312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9221">
          <w:marLeft w:val="907"/>
          <w:marRight w:val="3154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3918">
          <w:marLeft w:val="907"/>
          <w:marRight w:val="0"/>
          <w:marTop w:val="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8889">
          <w:marLeft w:val="90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0330">
          <w:marLeft w:val="90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2618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010">
          <w:marLeft w:val="979"/>
          <w:marRight w:val="0"/>
          <w:marTop w:val="30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9922">
          <w:marLeft w:val="979"/>
          <w:marRight w:val="0"/>
          <w:marTop w:val="32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016">
          <w:marLeft w:val="979"/>
          <w:marRight w:val="0"/>
          <w:marTop w:val="32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2096">
          <w:marLeft w:val="979"/>
          <w:marRight w:val="0"/>
          <w:marTop w:val="30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.Bezborodova2@westminster.ac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c_templates\British%20Council%20-%20Green\Document_202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139D119E3F43BA98A73F5278CED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DBB10-2441-4CD5-9C9E-F307A0B6AF0F}"/>
      </w:docPartPr>
      <w:docPartBody>
        <w:p w:rsidR="00000000" w:rsidRDefault="004C0BE3" w:rsidP="004C0BE3">
          <w:pPr>
            <w:pStyle w:val="A8139D119E3F43BA98A73F5278CEDC18"/>
          </w:pPr>
          <w:r w:rsidRPr="00055C4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Body)">
    <w:altName w:val="Arial"/>
    <w:charset w:val="00"/>
    <w:family w:val="roman"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E3"/>
    <w:rsid w:val="002E74AF"/>
    <w:rsid w:val="004C0BE3"/>
    <w:rsid w:val="00F2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0BE3"/>
    <w:rPr>
      <w:color w:val="666666"/>
    </w:rPr>
  </w:style>
  <w:style w:type="paragraph" w:customStyle="1" w:styleId="A8139D119E3F43BA98A73F5278CEDC18">
    <w:name w:val="A8139D119E3F43BA98A73F5278CEDC18"/>
    <w:rsid w:val="004C0B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lobal templates 2022 - green">
      <a:dk1>
        <a:srgbClr val="000000"/>
      </a:dk1>
      <a:lt1>
        <a:srgbClr val="FFFFFF"/>
      </a:lt1>
      <a:dk2>
        <a:srgbClr val="230859"/>
      </a:dk2>
      <a:lt2>
        <a:srgbClr val="C0DF88"/>
      </a:lt2>
      <a:accent1>
        <a:srgbClr val="5DEB4B"/>
      </a:accent1>
      <a:accent2>
        <a:srgbClr val="FF00C8"/>
      </a:accent2>
      <a:accent3>
        <a:srgbClr val="FF8200"/>
      </a:accent3>
      <a:accent4>
        <a:srgbClr val="B25EFF"/>
      </a:accent4>
      <a:accent5>
        <a:srgbClr val="00DCFF"/>
      </a:accent5>
      <a:accent6>
        <a:srgbClr val="EE0034"/>
      </a:accent6>
      <a:hlink>
        <a:srgbClr val="3444DD"/>
      </a:hlink>
      <a:folHlink>
        <a:srgbClr val="00953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0b339e-972b-4243-9556-5818d9022c5f" xsi:nil="true"/>
    <lcf76f155ced4ddcb4097134ff3c332f xmlns="f1453b72-110d-4a83-a732-3eb7bd84268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95FA012D3344684883DC948032D07" ma:contentTypeVersion="17" ma:contentTypeDescription="Create a new document." ma:contentTypeScope="" ma:versionID="ce0124fbab97588f99b458964c5ec56a">
  <xsd:schema xmlns:xsd="http://www.w3.org/2001/XMLSchema" xmlns:xs="http://www.w3.org/2001/XMLSchema" xmlns:p="http://schemas.microsoft.com/office/2006/metadata/properties" xmlns:ns2="f1453b72-110d-4a83-a732-3eb7bd842682" xmlns:ns3="8b0b339e-972b-4243-9556-5818d9022c5f" targetNamespace="http://schemas.microsoft.com/office/2006/metadata/properties" ma:root="true" ma:fieldsID="54367a3583359cbce7c483390d012df1" ns2:_="" ns3:_="">
    <xsd:import namespace="f1453b72-110d-4a83-a732-3eb7bd842682"/>
    <xsd:import namespace="8b0b339e-972b-4243-9556-5818d9022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53b72-110d-4a83-a732-3eb7bd8426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d8b47c1-f241-41f3-8d01-b95036d9ee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b339e-972b-4243-9556-5818d9022c5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696dee8-12ef-4e9a-b8b3-c21ae436822d}" ma:internalName="TaxCatchAll" ma:showField="CatchAllData" ma:web="8b0b339e-972b-4243-9556-5818d9022c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EF6D22-61B7-4487-A4A9-8CB2A0A67A90}">
  <ds:schemaRefs>
    <ds:schemaRef ds:uri="http://schemas.microsoft.com/office/2006/metadata/properties"/>
    <ds:schemaRef ds:uri="http://schemas.microsoft.com/office/infopath/2007/PartnerControls"/>
    <ds:schemaRef ds:uri="8b0b339e-972b-4243-9556-5818d9022c5f"/>
    <ds:schemaRef ds:uri="f1453b72-110d-4a83-a732-3eb7bd842682"/>
  </ds:schemaRefs>
</ds:datastoreItem>
</file>

<file path=customXml/itemProps2.xml><?xml version="1.0" encoding="utf-8"?>
<ds:datastoreItem xmlns:ds="http://schemas.openxmlformats.org/officeDocument/2006/customXml" ds:itemID="{538900B1-27DB-E645-AA12-863C36994C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A7B563-CC41-4FE5-B33B-8037747DE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53b72-110d-4a83-a732-3eb7bd842682"/>
    <ds:schemaRef ds:uri="8b0b339e-972b-4243-9556-5818d9022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AA6A63-3B7C-45E9-9A5C-E42978D099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Document_2022</Template>
  <TotalTime>2959</TotalTime>
  <Pages>4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Buchdahl, Ellie (Romania)</dc:creator>
  <cp:keywords/>
  <dc:description/>
  <cp:lastModifiedBy>Anastasiya Bezborodova</cp:lastModifiedBy>
  <cp:revision>110</cp:revision>
  <cp:lastPrinted>2021-12-17T08:27:00Z</cp:lastPrinted>
  <dcterms:created xsi:type="dcterms:W3CDTF">2024-11-20T07:06:00Z</dcterms:created>
  <dcterms:modified xsi:type="dcterms:W3CDTF">2026-07-27T15:04:00Z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0x010100A3395FA012D3344684883DC948032D07</vt:lpwstr>
  </property>
  <property fmtid="{D5CDD505-2E9C-101B-9397-08002B2CF9AE}" pid="3" name="GrammarlyDocumentId">
    <vt:lpwstr>a187122ecdebf0bf80488a2b06d494e85da4f5ace6fd81703d6b7cc06d983f10</vt:lpwstr>
  </property>
</Properties>
</file>